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52"/>
        <w:gridCol w:w="425"/>
        <w:gridCol w:w="4678"/>
        <w:gridCol w:w="473"/>
        <w:gridCol w:w="2078"/>
        <w:gridCol w:w="1418"/>
        <w:gridCol w:w="1276"/>
      </w:tblGrid>
      <w:tr w:rsidR="00BC39D6" w:rsidTr="00A44FF1">
        <w:trPr>
          <w:cantSplit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39D6" w:rsidRPr="00021C0A" w:rsidRDefault="00242DBE" w:rsidP="003A25A2">
            <w:pPr>
              <w:jc w:val="center"/>
              <w:rPr>
                <w:rFonts w:cs="B Titr"/>
                <w:szCs w:val="24"/>
                <w:rtl/>
              </w:rPr>
            </w:pPr>
            <w:r w:rsidRPr="00021C0A">
              <w:rPr>
                <w:rFonts w:cs="B Titr" w:hint="cs"/>
                <w:szCs w:val="24"/>
                <w:rtl/>
              </w:rPr>
              <w:t xml:space="preserve">گزینه صحیح را انتخاب کنید (بارم هر سوال </w:t>
            </w:r>
            <w:r w:rsidR="003A25A2">
              <w:rPr>
                <w:rFonts w:cs="B Titr" w:hint="cs"/>
                <w:szCs w:val="24"/>
                <w:rtl/>
              </w:rPr>
              <w:t xml:space="preserve">0.5 </w:t>
            </w:r>
            <w:r w:rsidRPr="00021C0A">
              <w:rPr>
                <w:rFonts w:cs="B Titr" w:hint="cs"/>
                <w:szCs w:val="24"/>
                <w:rtl/>
              </w:rPr>
              <w:t>نمره)</w:t>
            </w:r>
          </w:p>
        </w:tc>
      </w:tr>
      <w:tr w:rsidR="008403F0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6" w:space="0" w:color="auto"/>
            </w:tcBorders>
          </w:tcPr>
          <w:p w:rsidR="008403F0" w:rsidRPr="005606BD" w:rsidRDefault="008403F0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8403F0" w:rsidRPr="00E85882" w:rsidRDefault="004D4D8D" w:rsidP="004D4D8D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</w:rPr>
              <w:t>اطلاعات (</w:t>
            </w:r>
            <w:r w:rsidRPr="00E85882">
              <w:rPr>
                <w:rFonts w:cs="2  Zar"/>
              </w:rPr>
              <w:t>Information</w:t>
            </w:r>
            <w:r w:rsidRPr="00E85882">
              <w:rPr>
                <w:rFonts w:cs="2  Zar" w:hint="cs"/>
                <w:rtl/>
              </w:rPr>
              <w:t>)</w:t>
            </w:r>
            <w:r w:rsidRPr="00E85882">
              <w:rPr>
                <w:rFonts w:cs="2  Zar" w:hint="cs"/>
                <w:rtl/>
                <w:lang w:bidi="fa-IR"/>
              </w:rPr>
              <w:t xml:space="preserve"> چیست ؟</w:t>
            </w:r>
          </w:p>
        </w:tc>
      </w:tr>
      <w:tr w:rsidR="008403F0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403F0" w:rsidRPr="005606BD" w:rsidRDefault="008403F0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8403F0" w:rsidRPr="00E85882" w:rsidRDefault="008403F0" w:rsidP="002A1A4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8403F0" w:rsidRPr="00E85882" w:rsidRDefault="004D4D8D" w:rsidP="004D4D8D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داده های پردازش شده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8403F0" w:rsidRPr="00E85882" w:rsidRDefault="008403F0" w:rsidP="002A1A4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403F0" w:rsidRPr="00E85882" w:rsidRDefault="004D4D8D" w:rsidP="004D4D8D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مقادیر ورودی به رایانه</w:t>
            </w:r>
          </w:p>
        </w:tc>
      </w:tr>
      <w:tr w:rsidR="008403F0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403F0" w:rsidRPr="005606BD" w:rsidRDefault="008403F0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8403F0" w:rsidRPr="00E85882" w:rsidRDefault="008403F0" w:rsidP="002A1A4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8403F0" w:rsidRPr="00E85882" w:rsidRDefault="004D4D8D" w:rsidP="004D4D8D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مجموعه ای برای رسیدن به یک هدف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8403F0" w:rsidRPr="00E85882" w:rsidRDefault="008403F0" w:rsidP="002A1A4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4B6F6D" w:rsidRPr="00E85882" w:rsidRDefault="004D4D8D" w:rsidP="004B6F6D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2  Zar" w:hint="cs"/>
                <w:rtl/>
                <w:lang w:bidi="fa-IR"/>
              </w:rPr>
              <w:t>معلوم مسئله</w:t>
            </w:r>
          </w:p>
        </w:tc>
      </w:tr>
      <w:tr w:rsidR="00314359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314359" w:rsidRPr="005606BD" w:rsidRDefault="00314359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314359" w:rsidRPr="00E85882" w:rsidRDefault="00AA2F51" w:rsidP="00AA2F51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 xml:space="preserve">کدام نوع از رایانه ها برای انجام محاسبات پیچیده و کار روی داده های حجیم (مثال : پیش بینی وضع هوا) </w:t>
            </w:r>
            <w:r w:rsidRPr="00E85882">
              <w:rPr>
                <w:rFonts w:cs="2  Zar" w:hint="cs"/>
                <w:rtl/>
              </w:rPr>
              <w:t>بکار گرفته می شود؟</w:t>
            </w:r>
          </w:p>
        </w:tc>
      </w:tr>
      <w:tr w:rsidR="00314359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14359" w:rsidRPr="005606BD" w:rsidRDefault="00314359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314359" w:rsidRPr="00E85882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314359" w:rsidRPr="00E85882" w:rsidRDefault="00AA2F51" w:rsidP="00AA2F51">
            <w:pPr>
              <w:rPr>
                <w:rFonts w:cs="2  Zar"/>
              </w:rPr>
            </w:pPr>
            <w:r w:rsidRPr="00E85882">
              <w:rPr>
                <w:rFonts w:cs="2  Zar" w:hint="cs"/>
                <w:rtl/>
              </w:rPr>
              <w:t>ریز رایانه (</w:t>
            </w:r>
            <w:r w:rsidRPr="00E85882">
              <w:rPr>
                <w:rFonts w:cs="2  Zar"/>
              </w:rPr>
              <w:t>Micro Computer</w:t>
            </w:r>
            <w:r w:rsidRPr="00E85882">
              <w:rPr>
                <w:rFonts w:cs="2  Zar" w:hint="cs"/>
                <w:rtl/>
              </w:rPr>
              <w:t>)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314359" w:rsidRPr="00E85882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14359" w:rsidRPr="00E85882" w:rsidRDefault="00AA2F51" w:rsidP="00AA2F51">
            <w:pPr>
              <w:rPr>
                <w:rFonts w:cs="2  Zar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رایانه های کوچک (</w:t>
            </w:r>
            <w:r w:rsidRPr="00E85882">
              <w:rPr>
                <w:rFonts w:cs="2  Zar"/>
                <w:lang w:bidi="fa-IR"/>
              </w:rPr>
              <w:t>Mini Computer</w:t>
            </w:r>
            <w:r w:rsidRPr="00E85882">
              <w:rPr>
                <w:rFonts w:cs="2  Zar" w:hint="cs"/>
                <w:rtl/>
                <w:lang w:bidi="fa-IR"/>
              </w:rPr>
              <w:t>)</w:t>
            </w:r>
          </w:p>
        </w:tc>
      </w:tr>
      <w:tr w:rsidR="00314359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14359" w:rsidRPr="005606BD" w:rsidRDefault="00314359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314359" w:rsidRPr="00E85882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314359" w:rsidRPr="00E85882" w:rsidRDefault="00AA2F51" w:rsidP="00AA2F51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رایانه های بزرگ (</w:t>
            </w:r>
            <w:r w:rsidRPr="00E85882">
              <w:rPr>
                <w:rFonts w:cs="2  Zar"/>
                <w:lang w:bidi="fa-IR"/>
              </w:rPr>
              <w:t>Mainframe</w:t>
            </w:r>
            <w:r w:rsidRPr="00E85882">
              <w:rPr>
                <w:rFonts w:cs="2  Zar" w:hint="cs"/>
                <w:rtl/>
                <w:lang w:bidi="fa-IR"/>
              </w:rPr>
              <w:t>)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314359" w:rsidRPr="00E85882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314359" w:rsidRPr="00E85882" w:rsidRDefault="00AA2F51" w:rsidP="0031435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ابر رایانه (</w:t>
            </w:r>
            <w:r w:rsidRPr="00E85882">
              <w:rPr>
                <w:rFonts w:cs="2  Zar"/>
                <w:lang w:bidi="fa-IR"/>
              </w:rPr>
              <w:t>Super Computer</w:t>
            </w:r>
            <w:r w:rsidRPr="00E85882">
              <w:rPr>
                <w:rFonts w:cs="2  Zar" w:hint="cs"/>
                <w:rtl/>
                <w:lang w:bidi="fa-IR"/>
              </w:rPr>
              <w:t>)</w:t>
            </w:r>
          </w:p>
        </w:tc>
      </w:tr>
      <w:tr w:rsidR="00314359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314359" w:rsidRPr="005606BD" w:rsidRDefault="00314359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314359" w:rsidRPr="00E85882" w:rsidRDefault="00AA2F51" w:rsidP="00AA2F51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واحد سنجش سرعت پردازنده کدام است ؟</w:t>
            </w:r>
          </w:p>
        </w:tc>
      </w:tr>
      <w:tr w:rsidR="00314359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14359" w:rsidRPr="005606BD" w:rsidRDefault="00314359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314359" w:rsidRPr="00E85882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314359" w:rsidRPr="00E85882" w:rsidRDefault="00AA2F51" w:rsidP="00AA2F51">
            <w:pPr>
              <w:tabs>
                <w:tab w:val="center" w:pos="4153"/>
                <w:tab w:val="right" w:pos="8306"/>
              </w:tabs>
              <w:rPr>
                <w:rFonts w:cs="2  Zar"/>
                <w:lang w:bidi="fa-IR"/>
              </w:rPr>
            </w:pPr>
            <w:r w:rsidRPr="00E85882">
              <w:rPr>
                <w:rFonts w:cs="2  Zar"/>
                <w:lang w:bidi="fa-IR"/>
              </w:rPr>
              <w:t>Inch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314359" w:rsidRPr="00E85882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314359" w:rsidRPr="00E85882" w:rsidRDefault="00AA2F51" w:rsidP="00AA2F51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/>
                <w:lang w:bidi="fa-IR"/>
              </w:rPr>
              <w:t>Point</w:t>
            </w:r>
          </w:p>
        </w:tc>
      </w:tr>
      <w:tr w:rsidR="00314359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14359" w:rsidRPr="005606BD" w:rsidRDefault="00314359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314359" w:rsidRPr="00E85882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314359" w:rsidRPr="00DB0399" w:rsidRDefault="00DB0399" w:rsidP="00AA2F51">
            <w:pPr>
              <w:rPr>
                <w:rFonts w:cs="Cambria"/>
                <w:lang w:bidi="fa-IR"/>
              </w:rPr>
            </w:pPr>
            <w:bookmarkStart w:id="0" w:name="_GoBack"/>
            <w:r>
              <w:rPr>
                <w:rFonts w:cs="Cambria"/>
                <w:lang w:bidi="fa-IR"/>
              </w:rPr>
              <w:t>DPI</w:t>
            </w:r>
            <w:bookmarkEnd w:id="0"/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314359" w:rsidRPr="00E85882" w:rsidRDefault="00314359" w:rsidP="003143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314359" w:rsidRPr="00E85882" w:rsidRDefault="00AA2F51" w:rsidP="0031435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2  Zar"/>
                <w:lang w:bidi="fa-IR"/>
              </w:rPr>
              <w:t>MIPS</w:t>
            </w:r>
          </w:p>
        </w:tc>
      </w:tr>
      <w:tr w:rsidR="00871956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871956" w:rsidRPr="005606BD" w:rsidRDefault="00871956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71956" w:rsidRPr="00E85882" w:rsidRDefault="00431346" w:rsidP="00431346">
            <w:pPr>
              <w:rPr>
                <w:rFonts w:cs="2  Zar"/>
                <w:rtl/>
              </w:rPr>
            </w:pPr>
            <w:r w:rsidRPr="00E85882">
              <w:rPr>
                <w:rFonts w:cs="2  Zar" w:hint="cs"/>
                <w:rtl/>
              </w:rPr>
              <w:t xml:space="preserve">دو گیگابایت معال چند </w:t>
            </w:r>
            <w:r w:rsidRPr="00E85882">
              <w:rPr>
                <w:rFonts w:cs="2  Zar" w:hint="cs"/>
                <w:rtl/>
                <w:lang w:bidi="fa-IR"/>
              </w:rPr>
              <w:t>بایت</w:t>
            </w:r>
            <w:r w:rsidRPr="00E85882">
              <w:rPr>
                <w:rFonts w:cs="2  Zar" w:hint="cs"/>
                <w:rtl/>
              </w:rPr>
              <w:t xml:space="preserve"> است ؟</w:t>
            </w:r>
          </w:p>
        </w:tc>
      </w:tr>
      <w:tr w:rsidR="00871956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71956" w:rsidRPr="005606BD" w:rsidRDefault="00871956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871956" w:rsidRPr="00E85882" w:rsidRDefault="00871956" w:rsidP="008719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871956" w:rsidRPr="00E85882" w:rsidRDefault="00431346" w:rsidP="00431346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/>
              </w:rPr>
              <w:t>2x1024x1024x1024x1024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871956" w:rsidRPr="00E85882" w:rsidRDefault="00871956" w:rsidP="008719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71956" w:rsidRPr="00E85882" w:rsidRDefault="00B60D5F" w:rsidP="00431346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/>
              </w:rPr>
              <w:t>2x1024x1024x1024</w:t>
            </w:r>
          </w:p>
        </w:tc>
      </w:tr>
      <w:tr w:rsidR="00871956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71956" w:rsidRPr="005606BD" w:rsidRDefault="00871956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871956" w:rsidRPr="00E85882" w:rsidRDefault="00871956" w:rsidP="008719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871956" w:rsidRPr="00E85882" w:rsidRDefault="00431346" w:rsidP="00431346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/>
              </w:rPr>
              <w:t>2x1024x1024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871956" w:rsidRPr="00E85882" w:rsidRDefault="00871956" w:rsidP="008719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871956" w:rsidRPr="00E85882" w:rsidRDefault="00431346" w:rsidP="00871956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2  Zar"/>
              </w:rPr>
              <w:t>2x1024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73A5" w:rsidRPr="00E85882" w:rsidRDefault="00431346" w:rsidP="00431346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کدام گزینه در مورد حافظه فلش (</w:t>
            </w:r>
            <w:r w:rsidRPr="00E85882">
              <w:rPr>
                <w:rFonts w:cs="2  Zar"/>
                <w:lang w:bidi="fa-IR"/>
              </w:rPr>
              <w:t>Flash Memory</w:t>
            </w:r>
            <w:r w:rsidRPr="00E85882">
              <w:rPr>
                <w:rFonts w:cs="2  Zar" w:hint="cs"/>
                <w:rtl/>
                <w:lang w:bidi="fa-IR"/>
              </w:rPr>
              <w:t>) صادق است ؟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E73A5" w:rsidRPr="00E85882" w:rsidRDefault="00431346" w:rsidP="00431346">
            <w:pPr>
              <w:rPr>
                <w:rFonts w:cs="2  Zar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حافظه دایمی است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E73A5" w:rsidRPr="00E85882" w:rsidRDefault="00431346" w:rsidP="00431346">
            <w:pPr>
              <w:rPr>
                <w:rFonts w:cs="2  Zar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حافظه جانبی است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BE73A5" w:rsidRPr="00E85882" w:rsidRDefault="00431346" w:rsidP="00431346">
            <w:pPr>
              <w:rPr>
                <w:rFonts w:cs="2  Zar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روش دستیابی آن مستقیم است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BE73A5" w:rsidRPr="00E85882" w:rsidRDefault="00431346" w:rsidP="00BE73A5">
            <w:pPr>
              <w:pStyle w:val="Heading2"/>
              <w:rPr>
                <w:rFonts w:cs="B Compset"/>
                <w:sz w:val="24"/>
                <w:szCs w:val="24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همه موارد صحیح است.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73A5" w:rsidRPr="00E85882" w:rsidRDefault="00400C48" w:rsidP="00400C48">
            <w:pPr>
              <w:rPr>
                <w:rFonts w:cs="2  Zar"/>
                <w:rtl/>
              </w:rPr>
            </w:pPr>
            <w:r w:rsidRPr="00E85882">
              <w:rPr>
                <w:rFonts w:cs="2  Zar" w:hint="cs"/>
                <w:rtl/>
              </w:rPr>
              <w:t>کدام گروه جزء وسایل ورودی محسوب می شوند؟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E73A5" w:rsidRPr="00E85882" w:rsidRDefault="00400C48" w:rsidP="00400C48">
            <w:pPr>
              <w:rPr>
                <w:rFonts w:cs="2  Zar"/>
              </w:rPr>
            </w:pPr>
            <w:r w:rsidRPr="00E85882">
              <w:rPr>
                <w:rFonts w:cs="2  Zar" w:hint="cs"/>
                <w:rtl/>
              </w:rPr>
              <w:t xml:space="preserve">صفحه کلید-ماوس- کدخوان </w:t>
            </w:r>
            <w:r w:rsidRPr="00E85882">
              <w:rPr>
                <w:rFonts w:cs="Times New Roman" w:hint="cs"/>
                <w:rtl/>
              </w:rPr>
              <w:t>–</w:t>
            </w:r>
            <w:r w:rsidRPr="00E85882">
              <w:rPr>
                <w:rFonts w:cs="2  Zar" w:hint="cs"/>
                <w:rtl/>
              </w:rPr>
              <w:t xml:space="preserve"> صفحه نمایش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E73A5" w:rsidRPr="00E85882" w:rsidRDefault="00400C48" w:rsidP="006B70CC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</w:rPr>
              <w:t xml:space="preserve">میکروفون- صفحه کلید- چاپگر- </w:t>
            </w:r>
            <w:r w:rsidR="006B70CC">
              <w:rPr>
                <w:rFonts w:cs="2  Zar" w:hint="cs"/>
                <w:rtl/>
                <w:lang w:bidi="fa-IR"/>
              </w:rPr>
              <w:t>پویشگر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BE73A5" w:rsidRPr="00E85882" w:rsidRDefault="00400C48" w:rsidP="00400C48">
            <w:pPr>
              <w:rPr>
                <w:rFonts w:cs="2  Zar"/>
                <w:rtl/>
              </w:rPr>
            </w:pPr>
            <w:r w:rsidRPr="00E85882">
              <w:rPr>
                <w:rFonts w:cs="2  Zar" w:hint="cs"/>
                <w:rtl/>
              </w:rPr>
              <w:t>قلم نوری- کدخوان-صفحه کلید- دوربین وب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BE73A5" w:rsidRPr="00E85882" w:rsidRDefault="00400C48" w:rsidP="00BE73A5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2  Zar" w:hint="cs"/>
                <w:rtl/>
              </w:rPr>
              <w:t xml:space="preserve">رسام- دوربین وب </w:t>
            </w:r>
            <w:r w:rsidRPr="00E85882">
              <w:rPr>
                <w:rFonts w:cs="Times New Roman" w:hint="cs"/>
                <w:rtl/>
              </w:rPr>
              <w:t>–</w:t>
            </w:r>
            <w:r w:rsidRPr="00E85882">
              <w:rPr>
                <w:rFonts w:cs="2  Zar" w:hint="cs"/>
                <w:rtl/>
              </w:rPr>
              <w:t xml:space="preserve"> میکروفون- ماوس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73A5" w:rsidRPr="00E85882" w:rsidRDefault="00433834" w:rsidP="00433834">
            <w:pPr>
              <w:tabs>
                <w:tab w:val="center" w:pos="4153"/>
                <w:tab w:val="right" w:pos="8306"/>
              </w:tabs>
              <w:rPr>
                <w:rFonts w:cs="2  Zar"/>
                <w:rtl/>
              </w:rPr>
            </w:pPr>
            <w:r w:rsidRPr="00E85882">
              <w:rPr>
                <w:rFonts w:cs="2  Zar" w:hint="cs"/>
                <w:rtl/>
              </w:rPr>
              <w:t>سیستم عامل چیست؟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E73A5" w:rsidRPr="00E85882" w:rsidRDefault="00433834" w:rsidP="00433834">
            <w:pPr>
              <w:tabs>
                <w:tab w:val="center" w:pos="4153"/>
                <w:tab w:val="right" w:pos="8306"/>
              </w:tabs>
              <w:rPr>
                <w:rFonts w:cs="2  Zar"/>
              </w:rPr>
            </w:pPr>
            <w:r w:rsidRPr="00E85882">
              <w:rPr>
                <w:rFonts w:cs="2  Zar" w:hint="cs"/>
                <w:rtl/>
              </w:rPr>
              <w:t>نرم افزاری است برای ایجاد فایلهای متنی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E73A5" w:rsidRPr="00E85882" w:rsidRDefault="00433834" w:rsidP="00433834">
            <w:pPr>
              <w:rPr>
                <w:rFonts w:cs="2  Zar"/>
                <w:rtl/>
              </w:rPr>
            </w:pPr>
            <w:r w:rsidRPr="00E85882">
              <w:rPr>
                <w:rFonts w:cs="2  Zar" w:hint="cs"/>
                <w:rtl/>
              </w:rPr>
              <w:t>به عنوان رابطی است بین کاربر و سخت افزار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433834" w:rsidRPr="00E85882" w:rsidRDefault="00433834" w:rsidP="00433834">
            <w:pPr>
              <w:rPr>
                <w:rFonts w:cs="2  Zar"/>
                <w:rtl/>
              </w:rPr>
            </w:pPr>
            <w:r w:rsidRPr="00E85882">
              <w:rPr>
                <w:rFonts w:cs="2  Zar" w:hint="cs"/>
                <w:rtl/>
              </w:rPr>
              <w:t>وظیفه پردازش را بر عهده دارد.</w:t>
            </w:r>
          </w:p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Cs w:val="24"/>
              </w:rPr>
            </w:pP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BE73A5" w:rsidRPr="00E85882" w:rsidRDefault="00433834" w:rsidP="00433834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2  Zar" w:hint="cs"/>
                <w:rtl/>
              </w:rPr>
              <w:t>نرم افزاری است جهت بازگرداندن اطلاعات کامپیوتر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73A5" w:rsidRPr="00E85882" w:rsidRDefault="00F01989" w:rsidP="00F01989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 xml:space="preserve">به کلیدهای </w:t>
            </w:r>
            <w:r w:rsidRPr="00E85882">
              <w:rPr>
                <w:rFonts w:cs="2  Zar"/>
                <w:lang w:bidi="fa-IR"/>
              </w:rPr>
              <w:t>F1</w:t>
            </w:r>
            <w:r w:rsidRPr="00E85882">
              <w:rPr>
                <w:rFonts w:cs="2  Zar" w:hint="cs"/>
                <w:rtl/>
                <w:lang w:bidi="fa-IR"/>
              </w:rPr>
              <w:t xml:space="preserve"> تا </w:t>
            </w:r>
            <w:r w:rsidRPr="00E85882">
              <w:rPr>
                <w:rFonts w:cs="2  Zar"/>
                <w:lang w:bidi="fa-IR"/>
              </w:rPr>
              <w:t>F12</w:t>
            </w:r>
            <w:r w:rsidRPr="00E85882">
              <w:rPr>
                <w:rFonts w:cs="2  Zar" w:hint="cs"/>
                <w:rtl/>
                <w:lang w:bidi="fa-IR"/>
              </w:rPr>
              <w:t xml:space="preserve"> که در برنامه های مختلف کاربردهای متفاوتی دارند، گفته می شود ؟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E73A5" w:rsidRPr="00E85882" w:rsidRDefault="00F01989" w:rsidP="00F01989">
            <w:pPr>
              <w:rPr>
                <w:rFonts w:cs="2  Zar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کلیدهای ویرایشی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E73A5" w:rsidRPr="00E85882" w:rsidRDefault="00F01989" w:rsidP="00F01989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کلیدهای چندرسانه ای</w:t>
            </w:r>
          </w:p>
        </w:tc>
      </w:tr>
      <w:tr w:rsidR="00BE73A5" w:rsidRPr="00E85882" w:rsidTr="00232A5B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BE73A5" w:rsidRPr="00E85882" w:rsidRDefault="00F01989" w:rsidP="00BE73A5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2  Zar" w:hint="cs"/>
                <w:rtl/>
                <w:lang w:bidi="fa-IR"/>
              </w:rPr>
              <w:t>کلیدهای مبدل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BE73A5" w:rsidRPr="00E85882" w:rsidRDefault="00F01989" w:rsidP="00F01989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کلیدهای تابعی</w:t>
            </w:r>
          </w:p>
        </w:tc>
      </w:tr>
      <w:tr w:rsidR="00C95E80" w:rsidRPr="00E85882" w:rsidTr="00C41A72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C95E80" w:rsidRPr="005606BD" w:rsidRDefault="00C95E80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  <w:lang w:bidi="fa-IR"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bottom w:val="nil"/>
              <w:right w:val="single" w:sz="6" w:space="0" w:color="auto"/>
            </w:tcBorders>
          </w:tcPr>
          <w:p w:rsidR="00C95E80" w:rsidRPr="00E85882" w:rsidRDefault="007A151C" w:rsidP="007A151C">
            <w:pPr>
              <w:rPr>
                <w:rFonts w:cs="Times New Roman"/>
              </w:rPr>
            </w:pPr>
            <w:r w:rsidRPr="00E85882">
              <w:rPr>
                <w:rFonts w:cs="2  Zar" w:hint="cs"/>
                <w:rtl/>
              </w:rPr>
              <w:t xml:space="preserve">کدام کارکتر برای نامگذاری یک پوشه مناسب </w:t>
            </w:r>
            <w:r w:rsidRPr="00E85882">
              <w:rPr>
                <w:rFonts w:cs="2  Zar" w:hint="cs"/>
                <w:u w:val="single"/>
                <w:rtl/>
              </w:rPr>
              <w:t>نیست</w:t>
            </w:r>
            <w:r w:rsidRPr="00E85882">
              <w:rPr>
                <w:rFonts w:cs="Times New Roman" w:hint="cs"/>
                <w:rtl/>
              </w:rPr>
              <w:t>؟</w:t>
            </w:r>
          </w:p>
        </w:tc>
      </w:tr>
      <w:tr w:rsidR="00232A5B" w:rsidRPr="00E85882" w:rsidTr="00232A5B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232A5B" w:rsidRPr="005606BD" w:rsidRDefault="00232A5B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232A5B" w:rsidRPr="00E85882" w:rsidRDefault="00232A5B" w:rsidP="00232A5B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232A5B" w:rsidRPr="00E85882" w:rsidRDefault="007A151C" w:rsidP="007A151C">
            <w:pPr>
              <w:rPr>
                <w:rFonts w:cs="Times New Roman"/>
                <w:b/>
                <w:bCs w:val="0"/>
                <w:rtl/>
                <w:lang w:bidi="fa-IR"/>
              </w:rPr>
            </w:pPr>
            <w:r w:rsidRPr="00E85882">
              <w:rPr>
                <w:rFonts w:cs="Times New Roman"/>
                <w:b/>
                <w:bCs w:val="0"/>
              </w:rPr>
              <w:t>?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232A5B" w:rsidRPr="00E85882" w:rsidRDefault="00232A5B" w:rsidP="00232A5B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32A5B" w:rsidRPr="00E85882" w:rsidRDefault="007A151C" w:rsidP="00232A5B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Times New Roman"/>
                <w:b/>
                <w:bCs w:val="0"/>
              </w:rPr>
              <w:t>@</w:t>
            </w:r>
          </w:p>
        </w:tc>
      </w:tr>
      <w:tr w:rsidR="00232A5B" w:rsidRPr="00E85882" w:rsidTr="00232A5B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232A5B" w:rsidRPr="005606BD" w:rsidRDefault="00232A5B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232A5B" w:rsidRPr="00E85882" w:rsidRDefault="00232A5B" w:rsidP="00232A5B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232A5B" w:rsidRPr="00E85882" w:rsidRDefault="007A151C" w:rsidP="00232A5B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Times New Roman"/>
                <w:b/>
                <w:bCs w:val="0"/>
              </w:rPr>
              <w:t>!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232A5B" w:rsidRPr="00E85882" w:rsidRDefault="00232A5B" w:rsidP="00232A5B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232A5B" w:rsidRPr="00E85882" w:rsidRDefault="007A151C" w:rsidP="00232A5B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Times New Roman"/>
                <w:b/>
                <w:bCs w:val="0"/>
              </w:rPr>
              <w:t>&amp;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73A5" w:rsidRPr="00E85882" w:rsidRDefault="005F17EE" w:rsidP="005F17EE">
            <w:pPr>
              <w:rPr>
                <w:rFonts w:cs="Times New Roman"/>
                <w:rtl/>
              </w:rPr>
            </w:pPr>
            <w:r w:rsidRPr="00E85882">
              <w:rPr>
                <w:rFonts w:cs="2  Zar" w:hint="cs"/>
                <w:rtl/>
              </w:rPr>
              <w:t>کدام پسوند فایل، مشخص کننده یک فایل گرافیکی است ؟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E73A5" w:rsidRPr="00E85882" w:rsidRDefault="00584102" w:rsidP="00584102">
            <w:pPr>
              <w:rPr>
                <w:rFonts w:cs="Times New Roman"/>
                <w:b/>
                <w:bCs w:val="0"/>
                <w:rtl/>
                <w:lang w:bidi="fa-IR"/>
              </w:rPr>
            </w:pPr>
            <w:r w:rsidRPr="00E85882">
              <w:rPr>
                <w:rFonts w:cs="Times New Roman"/>
                <w:b/>
                <w:bCs w:val="0"/>
              </w:rPr>
              <w:t>Docx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E73A5" w:rsidRPr="00E85882" w:rsidRDefault="00584102" w:rsidP="00584102">
            <w:pPr>
              <w:rPr>
                <w:rFonts w:cs="Times New Roman"/>
                <w:b/>
                <w:bCs w:val="0"/>
                <w:rtl/>
                <w:lang w:bidi="fa-IR"/>
              </w:rPr>
            </w:pPr>
            <w:r w:rsidRPr="00E85882">
              <w:rPr>
                <w:rFonts w:cs="Times New Roman"/>
                <w:b/>
                <w:bCs w:val="0"/>
              </w:rPr>
              <w:t>MP4</w:t>
            </w:r>
          </w:p>
        </w:tc>
      </w:tr>
      <w:tr w:rsidR="00BE73A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73A5" w:rsidRPr="005606BD" w:rsidRDefault="00BE73A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BE73A5" w:rsidRPr="00E85882" w:rsidRDefault="00584102" w:rsidP="00584102">
            <w:pPr>
              <w:rPr>
                <w:rFonts w:cs="Times New Roman"/>
                <w:b/>
                <w:bCs w:val="0"/>
                <w:rtl/>
                <w:lang w:bidi="fa-IR"/>
              </w:rPr>
            </w:pPr>
            <w:r w:rsidRPr="00E85882">
              <w:rPr>
                <w:rFonts w:cs="Times New Roman"/>
                <w:b/>
                <w:bCs w:val="0"/>
              </w:rPr>
              <w:t>JPG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BE73A5" w:rsidRPr="00E85882" w:rsidRDefault="00BE73A5" w:rsidP="00BE73A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BE73A5" w:rsidRPr="00E85882" w:rsidRDefault="00584102" w:rsidP="00BE73A5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Times New Roman"/>
                <w:b/>
                <w:bCs w:val="0"/>
              </w:rPr>
              <w:t>HTML</w:t>
            </w:r>
          </w:p>
        </w:tc>
      </w:tr>
      <w:tr w:rsidR="000461E7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461E7" w:rsidRPr="005606BD" w:rsidRDefault="000461E7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461E7" w:rsidRPr="00E85882" w:rsidRDefault="00D13EA9" w:rsidP="00D13EA9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</w:rPr>
              <w:t xml:space="preserve">با کدام روش </w:t>
            </w:r>
            <w:r w:rsidRPr="00E85882">
              <w:rPr>
                <w:rFonts w:cs="2  Zar" w:hint="cs"/>
                <w:u w:val="single"/>
                <w:rtl/>
              </w:rPr>
              <w:t xml:space="preserve">نمی توان </w:t>
            </w:r>
            <w:r w:rsidRPr="00E85882">
              <w:rPr>
                <w:rFonts w:cs="2  Zar" w:hint="cs"/>
                <w:rtl/>
              </w:rPr>
              <w:t xml:space="preserve"> یک میانبر (</w:t>
            </w:r>
            <w:r w:rsidRPr="00E85882">
              <w:rPr>
                <w:rFonts w:cs="2  Zar"/>
                <w:lang w:bidi="fa-IR"/>
              </w:rPr>
              <w:t>ShortCut</w:t>
            </w:r>
            <w:r w:rsidRPr="00E85882">
              <w:rPr>
                <w:rFonts w:cs="2  Zar" w:hint="cs"/>
                <w:rtl/>
                <w:lang w:bidi="fa-IR"/>
              </w:rPr>
              <w:t>) ساخت ؟</w:t>
            </w:r>
          </w:p>
        </w:tc>
      </w:tr>
      <w:tr w:rsidR="000461E7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461E7" w:rsidRPr="005606BD" w:rsidRDefault="000461E7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461E7" w:rsidRPr="00E85882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461E7" w:rsidRPr="00E85882" w:rsidRDefault="00D13EA9" w:rsidP="00D13EA9">
            <w:pPr>
              <w:rPr>
                <w:rFonts w:cs="2  Zar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 xml:space="preserve">کلیک راست روی پوشه موردنظر و انتخاب گزینه </w:t>
            </w:r>
            <w:r w:rsidRPr="00E85882">
              <w:rPr>
                <w:rFonts w:cs="2  Zar"/>
                <w:lang w:bidi="fa-IR"/>
              </w:rPr>
              <w:t>Create shortcut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461E7" w:rsidRPr="00E85882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461E7" w:rsidRPr="00E85882" w:rsidRDefault="00D13EA9" w:rsidP="00D13EA9">
            <w:pPr>
              <w:rPr>
                <w:rFonts w:cs="2  Zar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 xml:space="preserve">کلیک راست بر روی پوشه و انتخاب فرمان </w:t>
            </w:r>
            <w:r w:rsidRPr="00E85882">
              <w:rPr>
                <w:rFonts w:cs="2  Zar"/>
                <w:lang w:bidi="fa-IR"/>
              </w:rPr>
              <w:t>Send to</w:t>
            </w:r>
          </w:p>
        </w:tc>
      </w:tr>
      <w:tr w:rsidR="000461E7" w:rsidRPr="00E85882" w:rsidTr="00802C25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461E7" w:rsidRPr="005606BD" w:rsidRDefault="000461E7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0461E7" w:rsidRPr="00E85882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0461E7" w:rsidRPr="00E85882" w:rsidRDefault="00CC3215" w:rsidP="00D13EA9">
            <w:pPr>
              <w:rPr>
                <w:rFonts w:cs="2  Zar"/>
                <w:lang w:bidi="fa-IR"/>
              </w:rPr>
            </w:pPr>
            <w:r>
              <w:rPr>
                <w:rFonts w:cs="2  Zar" w:hint="cs"/>
                <w:rtl/>
                <w:lang w:bidi="fa-IR"/>
              </w:rPr>
              <w:t xml:space="preserve">کلیک راست </w:t>
            </w:r>
            <w:r w:rsidR="00DD74EE">
              <w:rPr>
                <w:rFonts w:cs="2  Zar" w:hint="cs"/>
                <w:rtl/>
                <w:lang w:bidi="fa-IR"/>
              </w:rPr>
              <w:t xml:space="preserve">روی پوشه </w:t>
            </w:r>
            <w:r>
              <w:rPr>
                <w:rFonts w:cs="2  Zar" w:hint="cs"/>
                <w:rtl/>
                <w:lang w:bidi="fa-IR"/>
              </w:rPr>
              <w:t xml:space="preserve">و انتخاب </w:t>
            </w:r>
            <w:r>
              <w:rPr>
                <w:rFonts w:cs="2  Zar"/>
                <w:lang w:bidi="fa-IR"/>
              </w:rPr>
              <w:t>Copy</w:t>
            </w:r>
            <w:r>
              <w:rPr>
                <w:rFonts w:cs="2  Zar" w:hint="cs"/>
                <w:rtl/>
                <w:lang w:bidi="fa-IR"/>
              </w:rPr>
              <w:t xml:space="preserve"> و در مقصد کلیک راست و انتخاب </w:t>
            </w:r>
            <w:r>
              <w:rPr>
                <w:rFonts w:cs="2  Zar"/>
                <w:lang w:bidi="fa-IR"/>
              </w:rPr>
              <w:t>Paste Shortcut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nil"/>
            </w:tcBorders>
          </w:tcPr>
          <w:p w:rsidR="000461E7" w:rsidRPr="00E85882" w:rsidRDefault="000461E7" w:rsidP="000461E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0461E7" w:rsidRPr="00E85882" w:rsidRDefault="00D13EA9" w:rsidP="000461E7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2  Zar" w:hint="cs"/>
                <w:rtl/>
                <w:lang w:bidi="fa-IR"/>
              </w:rPr>
              <w:t xml:space="preserve">استفاده از دکمه تابعی </w:t>
            </w:r>
            <w:r w:rsidRPr="00E85882">
              <w:rPr>
                <w:rFonts w:cs="2  Zar"/>
                <w:lang w:bidi="fa-IR"/>
              </w:rPr>
              <w:t>F2</w:t>
            </w:r>
          </w:p>
        </w:tc>
      </w:tr>
      <w:tr w:rsidR="00802C25" w:rsidRPr="00E85882" w:rsidTr="00802C25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802C25" w:rsidRPr="005606BD" w:rsidRDefault="00802C2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802C25" w:rsidRPr="00E85882" w:rsidRDefault="003B6E23" w:rsidP="003B6E23">
            <w:pPr>
              <w:rPr>
                <w:rFonts w:cs="2  Zar"/>
                <w:rtl/>
                <w:lang w:bidi="fa-IR"/>
              </w:rPr>
            </w:pPr>
            <w:r>
              <w:rPr>
                <w:rFonts w:cs="2  Zar" w:hint="cs"/>
                <w:rtl/>
                <w:lang w:bidi="fa-IR"/>
              </w:rPr>
              <w:t>اگر بخواهیم فایل های پنج حرفی</w:t>
            </w:r>
            <w:r w:rsidR="00723759" w:rsidRPr="00E85882">
              <w:rPr>
                <w:rFonts w:cs="2  Zar" w:hint="cs"/>
                <w:rtl/>
                <w:lang w:bidi="fa-IR"/>
              </w:rPr>
              <w:t xml:space="preserve"> را پیدا کنیم که حرف دوم آن </w:t>
            </w:r>
            <w:r w:rsidR="00723759" w:rsidRPr="00E85882">
              <w:rPr>
                <w:rFonts w:cs="2  Zar"/>
                <w:lang w:bidi="fa-IR"/>
              </w:rPr>
              <w:t>B</w:t>
            </w:r>
            <w:r w:rsidR="00723759" w:rsidRPr="00E85882">
              <w:rPr>
                <w:rFonts w:cs="2  Zar" w:hint="cs"/>
                <w:rtl/>
                <w:lang w:bidi="fa-IR"/>
              </w:rPr>
              <w:t xml:space="preserve"> باشد از کدام روش نوشتاری در هنگام جستجو استفاده می شود؟</w:t>
            </w:r>
          </w:p>
        </w:tc>
      </w:tr>
      <w:tr w:rsidR="000232C9" w:rsidRPr="00E85882" w:rsidTr="00802C25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232C9" w:rsidRPr="005606BD" w:rsidRDefault="000232C9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0232C9" w:rsidRPr="00E85882" w:rsidRDefault="000232C9" w:rsidP="000232C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0232C9" w:rsidRPr="00E85882" w:rsidRDefault="00723759" w:rsidP="00723759">
            <w:pPr>
              <w:rPr>
                <w:rFonts w:cs="2  Zar"/>
                <w:b/>
                <w:bCs w:val="0"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*B*.*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0232C9" w:rsidRPr="00E85882" w:rsidRDefault="000232C9" w:rsidP="000232C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232C9" w:rsidRPr="00E85882" w:rsidRDefault="00723759" w:rsidP="00723759">
            <w:pPr>
              <w:tabs>
                <w:tab w:val="center" w:pos="4153"/>
                <w:tab w:val="right" w:pos="8306"/>
              </w:tabs>
              <w:rPr>
                <w:rFonts w:cs="2  Zar"/>
                <w:b/>
                <w:bCs w:val="0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?B???.???</w:t>
            </w:r>
          </w:p>
        </w:tc>
      </w:tr>
      <w:tr w:rsidR="000232C9" w:rsidRPr="00E85882" w:rsidTr="00802C25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232C9" w:rsidRPr="005606BD" w:rsidRDefault="000232C9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0232C9" w:rsidRPr="00E85882" w:rsidRDefault="000232C9" w:rsidP="000232C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0232C9" w:rsidRPr="00E85882" w:rsidRDefault="00723759" w:rsidP="00723759">
            <w:pPr>
              <w:rPr>
                <w:rFonts w:cs="2  Zar"/>
                <w:b/>
                <w:bCs w:val="0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*B???.*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0232C9" w:rsidRPr="00E85882" w:rsidRDefault="000232C9" w:rsidP="000232C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0232C9" w:rsidRPr="00E85882" w:rsidRDefault="00723759" w:rsidP="000232C9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?B????.*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802C25" w:rsidRPr="005606BD" w:rsidRDefault="00802C2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02C25" w:rsidRPr="00E85882" w:rsidRDefault="00671777" w:rsidP="00671777">
            <w:pPr>
              <w:rPr>
                <w:rFonts w:cs="2  Zar"/>
                <w:rtl/>
              </w:rPr>
            </w:pPr>
            <w:r w:rsidRPr="00E85882">
              <w:rPr>
                <w:rFonts w:cs="2  Zar" w:hint="cs"/>
                <w:rtl/>
              </w:rPr>
              <w:t>با کدام کلید ترکیبی میتوان از پنجره فعال در میزکار عکس گرفت ؟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02C25" w:rsidRPr="005606BD" w:rsidRDefault="00802C2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802C25" w:rsidRPr="00E85882" w:rsidRDefault="00671777" w:rsidP="00671777">
            <w:pPr>
              <w:rPr>
                <w:rFonts w:cs="2  Zar"/>
                <w:b/>
                <w:bCs w:val="0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</w:rPr>
              <w:t>Ecs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02C25" w:rsidRPr="00E85882" w:rsidRDefault="00671777" w:rsidP="00671777">
            <w:pPr>
              <w:rPr>
                <w:rFonts w:cs="2  Zar"/>
                <w:b/>
                <w:bCs w:val="0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</w:rPr>
              <w:t>Ctrl+Esc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02C25" w:rsidRPr="005606BD" w:rsidRDefault="00802C2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802C25" w:rsidRPr="00E85882" w:rsidRDefault="00671777" w:rsidP="00671777">
            <w:pPr>
              <w:rPr>
                <w:rFonts w:cs="2  Zar"/>
                <w:b/>
                <w:bCs w:val="0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</w:rPr>
              <w:t>Print Screen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802C25" w:rsidRPr="00E85882" w:rsidRDefault="00671777" w:rsidP="00802C25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</w:rPr>
              <w:t>Alt+printScreen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802C25" w:rsidRPr="005606BD" w:rsidRDefault="00802C2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02C25" w:rsidRPr="00E85882" w:rsidRDefault="00AB5EC2" w:rsidP="00AB5EC2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برای حذف محتویات سطل بازیافت، کافیست روی آیکن آن کلیک راست نموده و گزینه ..................... را انتخاب کنید.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02C25" w:rsidRPr="005606BD" w:rsidRDefault="00802C2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802C25" w:rsidRPr="00E85882" w:rsidRDefault="00AB5EC2" w:rsidP="00AB5EC2">
            <w:pPr>
              <w:rPr>
                <w:rFonts w:cs="2  Zar"/>
                <w:b/>
                <w:bCs w:val="0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Properties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02C25" w:rsidRPr="00E85882" w:rsidRDefault="00AB5EC2" w:rsidP="00AB5EC2">
            <w:pPr>
              <w:rPr>
                <w:rFonts w:cs="2  Zar"/>
                <w:b/>
                <w:bCs w:val="0"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Empty Recycle Bin</w:t>
            </w:r>
          </w:p>
        </w:tc>
      </w:tr>
      <w:tr w:rsidR="00802C25" w:rsidRPr="00E85882" w:rsidTr="0063638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02C25" w:rsidRPr="005606BD" w:rsidRDefault="00802C2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802C25" w:rsidRPr="00E85882" w:rsidRDefault="00AB5EC2" w:rsidP="00AB5EC2">
            <w:pPr>
              <w:rPr>
                <w:rFonts w:cs="2  Zar"/>
                <w:b/>
                <w:bCs w:val="0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Rename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802C25" w:rsidRPr="00E85882" w:rsidRDefault="00AB5EC2" w:rsidP="00802C25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Create Shortcut</w:t>
            </w:r>
          </w:p>
        </w:tc>
      </w:tr>
      <w:tr w:rsidR="00636381" w:rsidRPr="00E85882" w:rsidTr="00C41DCC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636381" w:rsidRPr="005606BD" w:rsidRDefault="00636381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bottom w:val="nil"/>
              <w:right w:val="single" w:sz="6" w:space="0" w:color="auto"/>
            </w:tcBorders>
          </w:tcPr>
          <w:p w:rsidR="00636381" w:rsidRPr="00E85882" w:rsidRDefault="001A6A8C" w:rsidP="001A6A8C">
            <w:pPr>
              <w:rPr>
                <w:rFonts w:cs="2  Zar"/>
                <w:rtl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کدام گزینه برنامه ماشین حساب ویندوز است ؟</w:t>
            </w:r>
          </w:p>
        </w:tc>
      </w:tr>
      <w:tr w:rsidR="00B11016" w:rsidRPr="00E85882" w:rsidTr="0063638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11016" w:rsidRPr="005606BD" w:rsidRDefault="00B11016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B11016" w:rsidRPr="00E85882" w:rsidRDefault="00B11016" w:rsidP="00B1101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B11016" w:rsidRPr="00E85882" w:rsidRDefault="001A6A8C" w:rsidP="001A6A8C">
            <w:pPr>
              <w:rPr>
                <w:rFonts w:cs="2  Zar"/>
                <w:b/>
                <w:bCs w:val="0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Calculator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B11016" w:rsidRPr="00E85882" w:rsidRDefault="00B11016" w:rsidP="00B1101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11016" w:rsidRPr="00E85882" w:rsidRDefault="001A6A8C" w:rsidP="001A6A8C">
            <w:pPr>
              <w:rPr>
                <w:rFonts w:cs="2  Zar"/>
                <w:b/>
                <w:bCs w:val="0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Paint</w:t>
            </w:r>
          </w:p>
        </w:tc>
      </w:tr>
      <w:tr w:rsidR="00B11016" w:rsidRPr="00E85882" w:rsidTr="00B11016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11016" w:rsidRPr="005606BD" w:rsidRDefault="00B11016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bottom w:val="single" w:sz="4" w:space="0" w:color="auto"/>
              <w:right w:val="nil"/>
            </w:tcBorders>
          </w:tcPr>
          <w:p w:rsidR="00B11016" w:rsidRPr="00E85882" w:rsidRDefault="00B11016" w:rsidP="00B1101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</w:tcPr>
          <w:p w:rsidR="00B11016" w:rsidRPr="00E85882" w:rsidRDefault="001A6A8C" w:rsidP="001A6A8C">
            <w:pPr>
              <w:rPr>
                <w:rFonts w:cs="2  Zar"/>
                <w:b/>
                <w:bCs w:val="0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WordPad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nil"/>
            </w:tcBorders>
          </w:tcPr>
          <w:p w:rsidR="00B11016" w:rsidRPr="00E85882" w:rsidRDefault="00B11016" w:rsidP="00B1101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B11016" w:rsidRPr="00E85882" w:rsidRDefault="00745F43" w:rsidP="00B11016">
            <w:pPr>
              <w:pStyle w:val="Heading2"/>
              <w:rPr>
                <w:rFonts w:cs="Cambria"/>
                <w:b/>
                <w:bCs w:val="0"/>
                <w:sz w:val="22"/>
                <w:szCs w:val="28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Notepad</w:t>
            </w:r>
          </w:p>
        </w:tc>
      </w:tr>
      <w:tr w:rsidR="000232C9" w:rsidRPr="00E85882" w:rsidTr="00B11016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232C9" w:rsidRPr="005606BD" w:rsidRDefault="000232C9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single" w:sz="4" w:space="0" w:color="auto"/>
              <w:bottom w:val="nil"/>
              <w:right w:val="single" w:sz="6" w:space="0" w:color="auto"/>
            </w:tcBorders>
          </w:tcPr>
          <w:p w:rsidR="000232C9" w:rsidRPr="00E85882" w:rsidRDefault="00AF5CB6" w:rsidP="00802C2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>اگر بخواهیم تصویر زمینه بصورت تصادفی تغییر کند، کدام گزینه باید انتخاب شود؟</w:t>
            </w:r>
          </w:p>
        </w:tc>
      </w:tr>
      <w:tr w:rsidR="008E0258" w:rsidRPr="00E85882" w:rsidTr="000232C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E0258" w:rsidRPr="005606BD" w:rsidRDefault="008E0258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8E0258" w:rsidRPr="00E85882" w:rsidRDefault="008E0258" w:rsidP="008E025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8E0258" w:rsidRPr="00E85882" w:rsidRDefault="004729B3" w:rsidP="008E0258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B Zar"/>
                <w:b/>
                <w:bCs w:val="0"/>
                <w:szCs w:val="24"/>
              </w:rPr>
              <w:t>Tile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8E0258" w:rsidRPr="00E85882" w:rsidRDefault="008E0258" w:rsidP="008E025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E0258" w:rsidRPr="00E85882" w:rsidRDefault="004729B3" w:rsidP="008E0258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 w:rsidRPr="00E85882">
              <w:rPr>
                <w:rFonts w:cs="B Zar"/>
                <w:b/>
                <w:bCs w:val="0"/>
                <w:szCs w:val="24"/>
                <w:lang w:bidi="fa-IR"/>
              </w:rPr>
              <w:t>Shuffle</w:t>
            </w:r>
          </w:p>
        </w:tc>
      </w:tr>
      <w:tr w:rsidR="008E0258" w:rsidRPr="00E85882" w:rsidTr="000232C9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E0258" w:rsidRPr="005606BD" w:rsidRDefault="008E0258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8E0258" w:rsidRPr="00E85882" w:rsidRDefault="008E0258" w:rsidP="008E025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8E0258" w:rsidRPr="00E85882" w:rsidRDefault="004729B3" w:rsidP="008E0258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B Zar"/>
                <w:b/>
                <w:bCs w:val="0"/>
                <w:szCs w:val="24"/>
              </w:rPr>
              <w:t>Fill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8E0258" w:rsidRPr="00E85882" w:rsidRDefault="008E0258" w:rsidP="008E025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8E0258" w:rsidRPr="00E85882" w:rsidRDefault="004729B3" w:rsidP="008E0258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B Zar"/>
                <w:b/>
                <w:bCs w:val="0"/>
                <w:szCs w:val="24"/>
              </w:rPr>
              <w:t>Center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802C25" w:rsidRPr="005606BD" w:rsidRDefault="00802C2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02C25" w:rsidRPr="00E85882" w:rsidRDefault="00230B0F" w:rsidP="00230B0F">
            <w:pPr>
              <w:rPr>
                <w:rFonts w:cs="2  Zar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 xml:space="preserve">به ابزارهای مفید مانند ساعت، تقویم، وضعیت آب و هوا که به نوار کناری </w:t>
            </w:r>
            <w:r w:rsidRPr="00E85882">
              <w:rPr>
                <w:rFonts w:cs="2  Zar"/>
                <w:lang w:bidi="fa-IR"/>
              </w:rPr>
              <w:t>Desktop</w:t>
            </w:r>
            <w:r w:rsidRPr="00E85882">
              <w:rPr>
                <w:rFonts w:cs="2  Zar" w:hint="cs"/>
                <w:rtl/>
                <w:lang w:bidi="fa-IR"/>
              </w:rPr>
              <w:t xml:space="preserve"> اضافه می کنیم، گفته می شود ؟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02C25" w:rsidRPr="005606BD" w:rsidRDefault="00802C2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802C25" w:rsidRPr="00E85882" w:rsidRDefault="00230B0F" w:rsidP="00802C25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Icon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02C25" w:rsidRPr="00E85882" w:rsidRDefault="00230B0F" w:rsidP="00802C25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Personalization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02C25" w:rsidRPr="005606BD" w:rsidRDefault="00802C25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802C25" w:rsidRPr="00E85882" w:rsidRDefault="00230B0F" w:rsidP="00802C25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Date &amp; Time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802C25" w:rsidRPr="00E85882" w:rsidRDefault="00802C25" w:rsidP="00802C2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802C25" w:rsidRPr="00E85882" w:rsidRDefault="00230B0F" w:rsidP="00230B0F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Gadgets</w:t>
            </w:r>
          </w:p>
        </w:tc>
      </w:tr>
      <w:tr w:rsidR="008420A4" w:rsidRPr="00E85882" w:rsidTr="008420A4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8420A4" w:rsidRPr="005606BD" w:rsidRDefault="008420A4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dashed" w:sz="4" w:space="0" w:color="auto"/>
              <w:bottom w:val="nil"/>
              <w:right w:val="single" w:sz="6" w:space="0" w:color="auto"/>
            </w:tcBorders>
          </w:tcPr>
          <w:p w:rsidR="00F44374" w:rsidRPr="00E85882" w:rsidRDefault="00F25BFF" w:rsidP="00F25BFF">
            <w:pPr>
              <w:rPr>
                <w:rFonts w:cs="2  Zar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 xml:space="preserve">با فعال کردن ................ در پنجره </w:t>
            </w:r>
            <w:r w:rsidRPr="00E85882">
              <w:rPr>
                <w:rFonts w:cs="2  Zar"/>
                <w:lang w:bidi="fa-IR"/>
              </w:rPr>
              <w:t>Taskbar and StartMenu Properties</w:t>
            </w:r>
            <w:r w:rsidRPr="00E85882">
              <w:rPr>
                <w:rFonts w:cs="2  Zar" w:hint="cs"/>
                <w:rtl/>
                <w:lang w:bidi="fa-IR"/>
              </w:rPr>
              <w:t xml:space="preserve"> ، نوار وظیفه هنگام کار کردن با یک برنامه پنهان می شود.</w:t>
            </w:r>
          </w:p>
        </w:tc>
      </w:tr>
      <w:tr w:rsidR="00E3268D" w:rsidRPr="00E85882" w:rsidTr="008420A4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3268D" w:rsidRPr="005606BD" w:rsidRDefault="00E3268D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E3268D" w:rsidRPr="00E85882" w:rsidRDefault="00E3268D" w:rsidP="00E3268D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3268D" w:rsidRPr="00E85882" w:rsidRDefault="00F25BFF" w:rsidP="00E3268D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Auto-hide the taskbar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E3268D" w:rsidRPr="00E85882" w:rsidRDefault="00E3268D" w:rsidP="00E3268D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E3268D" w:rsidRPr="00E85882" w:rsidRDefault="00F25BFF" w:rsidP="00E3268D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Lock  the taskbar</w:t>
            </w:r>
          </w:p>
        </w:tc>
      </w:tr>
      <w:tr w:rsidR="00E3268D" w:rsidRPr="00E85882" w:rsidTr="008420A4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3268D" w:rsidRPr="005606BD" w:rsidRDefault="00E3268D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E3268D" w:rsidRPr="00E85882" w:rsidRDefault="00E3268D" w:rsidP="00E3268D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</w:tcPr>
          <w:p w:rsidR="00E3268D" w:rsidRPr="00E85882" w:rsidRDefault="00F25BFF" w:rsidP="00E3268D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Use small icon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E3268D" w:rsidRPr="00E85882" w:rsidRDefault="00E3268D" w:rsidP="00E3268D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</w:tcPr>
          <w:p w:rsidR="00E3268D" w:rsidRPr="00E85882" w:rsidRDefault="00F25BFF" w:rsidP="00E3268D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Notification area</w:t>
            </w:r>
          </w:p>
        </w:tc>
      </w:tr>
      <w:tr w:rsidR="00C41DCC" w:rsidRPr="00E85882" w:rsidTr="00C41DCC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C41DCC" w:rsidRPr="005606BD" w:rsidRDefault="00C41DCC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dashed" w:sz="4" w:space="0" w:color="auto"/>
              <w:bottom w:val="nil"/>
              <w:right w:val="single" w:sz="6" w:space="0" w:color="auto"/>
            </w:tcBorders>
          </w:tcPr>
          <w:p w:rsidR="00B249CB" w:rsidRPr="00E85882" w:rsidRDefault="00B249CB" w:rsidP="00B249CB">
            <w:pPr>
              <w:rPr>
                <w:rFonts w:cs="B Zar"/>
                <w:b/>
                <w:bCs w:val="0"/>
                <w:szCs w:val="22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 xml:space="preserve">برای اضافه کردن زبان جدید به ویندوز از .................. در </w:t>
            </w:r>
            <w:r w:rsidRPr="00E85882">
              <w:rPr>
                <w:rFonts w:cs="2  Zar"/>
                <w:lang w:bidi="fa-IR"/>
              </w:rPr>
              <w:t>Control Panel</w:t>
            </w:r>
            <w:r w:rsidRPr="00E85882">
              <w:rPr>
                <w:rFonts w:cs="2  Zar" w:hint="cs"/>
                <w:rtl/>
                <w:lang w:bidi="fa-IR"/>
              </w:rPr>
              <w:t xml:space="preserve"> استفاده می شود.</w:t>
            </w:r>
          </w:p>
          <w:p w:rsidR="00C41DCC" w:rsidRPr="00E85882" w:rsidRDefault="00C41DCC" w:rsidP="00301F4C">
            <w:pPr>
              <w:bidi w:val="0"/>
              <w:ind w:left="256"/>
              <w:jc w:val="both"/>
              <w:rPr>
                <w:rFonts w:cs="B Zar"/>
                <w:b/>
                <w:bCs w:val="0"/>
                <w:szCs w:val="22"/>
                <w:lang w:bidi="fa-IR"/>
              </w:rPr>
            </w:pPr>
          </w:p>
        </w:tc>
      </w:tr>
      <w:tr w:rsidR="00C41DCC" w:rsidRPr="00E85882" w:rsidTr="00C41DCC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C41DCC" w:rsidRPr="005606BD" w:rsidRDefault="00C41DCC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C41DCC" w:rsidRPr="00E85882" w:rsidRDefault="00C41DCC" w:rsidP="00C41DCC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C41DCC" w:rsidRPr="00E85882" w:rsidRDefault="00B249CB" w:rsidP="00A35CD6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User Accounts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C41DCC" w:rsidRPr="00E85882" w:rsidRDefault="00C41DCC" w:rsidP="00C41DCC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C41DCC" w:rsidRPr="00E85882" w:rsidRDefault="00B249CB" w:rsidP="00A35CD6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Programs and Features</w:t>
            </w:r>
          </w:p>
        </w:tc>
      </w:tr>
      <w:tr w:rsidR="00C41DCC" w:rsidRPr="00E85882" w:rsidTr="00C41DCC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C41DCC" w:rsidRPr="005606BD" w:rsidRDefault="00C41DCC" w:rsidP="0032692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C41DCC" w:rsidRPr="00E85882" w:rsidRDefault="00C41DCC" w:rsidP="00C41DCC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  <w:vAlign w:val="center"/>
          </w:tcPr>
          <w:p w:rsidR="00C41DCC" w:rsidRPr="00E85882" w:rsidRDefault="00B249CB" w:rsidP="00A35CD6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Internet Option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C41DCC" w:rsidRPr="00E85882" w:rsidRDefault="00C41DCC" w:rsidP="00C41DCC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  <w:vAlign w:val="center"/>
          </w:tcPr>
          <w:p w:rsidR="00C41DCC" w:rsidRPr="00E85882" w:rsidRDefault="00B249CB" w:rsidP="00A35CD6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Region and Language</w:t>
            </w:r>
          </w:p>
        </w:tc>
      </w:tr>
      <w:tr w:rsidR="00120275" w:rsidRPr="00E85882" w:rsidTr="00120275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120275" w:rsidRPr="005606BD" w:rsidRDefault="00120275" w:rsidP="0012027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10348" w:type="dxa"/>
            <w:gridSpan w:val="6"/>
            <w:tcBorders>
              <w:top w:val="dashed" w:sz="4" w:space="0" w:color="auto"/>
              <w:bottom w:val="nil"/>
              <w:right w:val="single" w:sz="6" w:space="0" w:color="auto"/>
            </w:tcBorders>
          </w:tcPr>
          <w:p w:rsidR="00120275" w:rsidRPr="00E85882" w:rsidRDefault="00F30D20" w:rsidP="00F30D20">
            <w:pPr>
              <w:rPr>
                <w:rFonts w:cs="2  Zar"/>
                <w:lang w:bidi="fa-IR"/>
              </w:rPr>
            </w:pPr>
            <w:r w:rsidRPr="00E85882">
              <w:rPr>
                <w:rFonts w:cs="2  Zar" w:hint="cs"/>
                <w:rtl/>
                <w:lang w:bidi="fa-IR"/>
              </w:rPr>
              <w:t>برای تنظیم  دکمه موس برای افراد چپ دست ، از کدام زبانه</w:t>
            </w:r>
            <w:r w:rsidR="00ED4814">
              <w:rPr>
                <w:rFonts w:cs="2  Zar" w:hint="cs"/>
                <w:rtl/>
                <w:lang w:bidi="fa-IR"/>
              </w:rPr>
              <w:t>(سربرگ)</w:t>
            </w:r>
            <w:r w:rsidRPr="00E85882">
              <w:rPr>
                <w:rFonts w:cs="2  Zar" w:hint="cs"/>
                <w:rtl/>
                <w:lang w:bidi="fa-IR"/>
              </w:rPr>
              <w:t xml:space="preserve"> در پنجره </w:t>
            </w:r>
            <w:r w:rsidRPr="00E85882">
              <w:rPr>
                <w:rFonts w:cs="2  Zar"/>
                <w:lang w:bidi="fa-IR"/>
              </w:rPr>
              <w:t>Mouse Properties</w:t>
            </w:r>
            <w:r w:rsidRPr="00E85882">
              <w:rPr>
                <w:rFonts w:cs="2  Zar" w:hint="cs"/>
                <w:rtl/>
                <w:lang w:bidi="fa-IR"/>
              </w:rPr>
              <w:t xml:space="preserve"> استفاده می شود؟</w:t>
            </w:r>
          </w:p>
        </w:tc>
      </w:tr>
      <w:tr w:rsidR="00120275" w:rsidRPr="00E85882" w:rsidTr="00120275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120275" w:rsidRPr="00E85882" w:rsidRDefault="00120275" w:rsidP="0012027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nil"/>
              <w:bottom w:val="dashed" w:sz="4" w:space="0" w:color="auto"/>
              <w:right w:val="nil"/>
            </w:tcBorders>
          </w:tcPr>
          <w:p w:rsidR="00120275" w:rsidRPr="00E85882" w:rsidRDefault="00120275" w:rsidP="0012027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120275" w:rsidRPr="00E85882" w:rsidRDefault="00F30D20" w:rsidP="00120275">
            <w:pPr>
              <w:rPr>
                <w:rFonts w:cs="B Zar"/>
                <w:b/>
                <w:bCs w:val="0"/>
                <w:szCs w:val="24"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Pointers</w:t>
            </w:r>
          </w:p>
        </w:tc>
        <w:tc>
          <w:tcPr>
            <w:tcW w:w="473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:rsidR="00120275" w:rsidRPr="00E85882" w:rsidRDefault="00120275" w:rsidP="0012027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ب)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20275" w:rsidRPr="00E85882" w:rsidRDefault="00B60D5F" w:rsidP="00D0135D">
            <w:pPr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2  Zar"/>
                <w:b/>
                <w:bCs w:val="0"/>
                <w:lang w:bidi="fa-IR"/>
              </w:rPr>
              <w:t>Wheel</w:t>
            </w:r>
          </w:p>
        </w:tc>
      </w:tr>
      <w:tr w:rsidR="00120275" w:rsidRPr="00E85882" w:rsidTr="00120275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120275" w:rsidRPr="00E85882" w:rsidRDefault="00120275" w:rsidP="00120275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dashed" w:sz="4" w:space="0" w:color="auto"/>
              <w:right w:val="nil"/>
            </w:tcBorders>
          </w:tcPr>
          <w:p w:rsidR="00120275" w:rsidRPr="00E85882" w:rsidRDefault="00120275" w:rsidP="0012027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ج)</w:t>
            </w:r>
          </w:p>
        </w:tc>
        <w:tc>
          <w:tcPr>
            <w:tcW w:w="4678" w:type="dxa"/>
            <w:tcBorders>
              <w:top w:val="nil"/>
              <w:left w:val="nil"/>
              <w:right w:val="dashed" w:sz="4" w:space="0" w:color="auto"/>
            </w:tcBorders>
            <w:vAlign w:val="center"/>
          </w:tcPr>
          <w:p w:rsidR="00120275" w:rsidRPr="00E85882" w:rsidRDefault="00F30D20" w:rsidP="00120275">
            <w:pPr>
              <w:rPr>
                <w:rFonts w:cs="B Zar"/>
                <w:b/>
                <w:bCs w:val="0"/>
                <w:szCs w:val="24"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Buttons</w:t>
            </w:r>
          </w:p>
        </w:tc>
        <w:tc>
          <w:tcPr>
            <w:tcW w:w="473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:rsidR="00120275" w:rsidRPr="00E85882" w:rsidRDefault="00120275" w:rsidP="0012027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E85882">
              <w:rPr>
                <w:rFonts w:cs="B Zar"/>
                <w:b/>
                <w:bCs w:val="0"/>
                <w:sz w:val="18"/>
                <w:szCs w:val="22"/>
                <w:rtl/>
              </w:rPr>
              <w:t>د)</w:t>
            </w:r>
          </w:p>
        </w:tc>
        <w:tc>
          <w:tcPr>
            <w:tcW w:w="4772" w:type="dxa"/>
            <w:gridSpan w:val="3"/>
            <w:tcBorders>
              <w:top w:val="nil"/>
              <w:left w:val="nil"/>
              <w:right w:val="single" w:sz="6" w:space="0" w:color="auto"/>
            </w:tcBorders>
            <w:vAlign w:val="center"/>
          </w:tcPr>
          <w:p w:rsidR="00120275" w:rsidRPr="00E85882" w:rsidRDefault="00F30D20" w:rsidP="001D10CE">
            <w:pPr>
              <w:rPr>
                <w:rFonts w:cs="B Zar"/>
                <w:b/>
                <w:bCs w:val="0"/>
                <w:szCs w:val="24"/>
                <w:lang w:bidi="fa-IR"/>
              </w:rPr>
            </w:pPr>
            <w:r w:rsidRPr="00E85882">
              <w:rPr>
                <w:rFonts w:cs="2  Zar"/>
                <w:b/>
                <w:bCs w:val="0"/>
                <w:lang w:bidi="fa-IR"/>
              </w:rPr>
              <w:t>Hardware</w:t>
            </w:r>
          </w:p>
        </w:tc>
      </w:tr>
      <w:tr w:rsidR="00802C25" w:rsidRPr="00E85882" w:rsidTr="006717D0">
        <w:trPr>
          <w:cantSplit/>
          <w:jc w:val="center"/>
        </w:trPr>
        <w:tc>
          <w:tcPr>
            <w:tcW w:w="10800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C25" w:rsidRPr="00E85882" w:rsidRDefault="00802C25" w:rsidP="00180609">
            <w:pPr>
              <w:jc w:val="center"/>
              <w:rPr>
                <w:rFonts w:cs="B Titr"/>
                <w:szCs w:val="24"/>
                <w:rtl/>
              </w:rPr>
            </w:pPr>
            <w:r w:rsidRPr="00E85882">
              <w:rPr>
                <w:rFonts w:cs="B Titr" w:hint="cs"/>
                <w:szCs w:val="24"/>
                <w:rtl/>
              </w:rPr>
              <w:t xml:space="preserve">مشخص کنید کدام عبارت صحیح و کدامیک غلط است.( بارم هر سوال </w:t>
            </w:r>
            <w:r w:rsidR="003A25A2">
              <w:rPr>
                <w:rFonts w:cs="B Titr" w:hint="cs"/>
                <w:szCs w:val="24"/>
                <w:rtl/>
              </w:rPr>
              <w:t xml:space="preserve">0.5 </w:t>
            </w:r>
            <w:r w:rsidR="003A25A2" w:rsidRPr="00021C0A">
              <w:rPr>
                <w:rFonts w:cs="B Titr" w:hint="cs"/>
                <w:szCs w:val="24"/>
                <w:rtl/>
              </w:rPr>
              <w:t>نمره</w:t>
            </w:r>
            <w:r w:rsidRPr="00E85882">
              <w:rPr>
                <w:rFonts w:cs="B Titr" w:hint="cs"/>
                <w:szCs w:val="24"/>
                <w:rtl/>
              </w:rPr>
              <w:t>)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02C25" w:rsidRPr="005606BD" w:rsidRDefault="005606BD" w:rsidP="00802C25">
            <w:pPr>
              <w:jc w:val="center"/>
              <w:rPr>
                <w:rFonts w:cs="B Compset"/>
                <w:b/>
                <w:bCs w:val="0"/>
                <w:rtl/>
              </w:rPr>
            </w:pPr>
            <w:r w:rsidRPr="005606BD">
              <w:rPr>
                <w:rFonts w:cs="B Compset"/>
                <w:b/>
                <w:bCs w:val="0"/>
              </w:rPr>
              <w:t>21</w:t>
            </w:r>
            <w:r w:rsidR="00802C25" w:rsidRPr="005606BD">
              <w:rPr>
                <w:rFonts w:cs="B Compset"/>
                <w:b/>
                <w:bCs w:val="0"/>
                <w:rtl/>
              </w:rPr>
              <w:t>-</w:t>
            </w:r>
          </w:p>
        </w:tc>
        <w:tc>
          <w:tcPr>
            <w:tcW w:w="7654" w:type="dxa"/>
            <w:gridSpan w:val="4"/>
            <w:tcBorders>
              <w:right w:val="single" w:sz="6" w:space="0" w:color="auto"/>
            </w:tcBorders>
            <w:vAlign w:val="center"/>
          </w:tcPr>
          <w:p w:rsidR="00802C25" w:rsidRPr="00E85882" w:rsidRDefault="00180609" w:rsidP="00802C2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>از قابلیت های رایانه، خستگی ناپذیری آن است.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:rsidR="00802C25" w:rsidRPr="00E85882" w:rsidRDefault="00802C25" w:rsidP="00802C25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E85882"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E85882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center"/>
          </w:tcPr>
          <w:p w:rsidR="00802C25" w:rsidRPr="00E85882" w:rsidRDefault="00802C25" w:rsidP="00802C25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E85882"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E85882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02C25" w:rsidRPr="005606BD" w:rsidRDefault="005606BD" w:rsidP="00802C25">
            <w:pPr>
              <w:jc w:val="center"/>
              <w:rPr>
                <w:rFonts w:cs="B Compset"/>
                <w:b/>
                <w:bCs w:val="0"/>
                <w:rtl/>
              </w:rPr>
            </w:pPr>
            <w:r w:rsidRPr="005606BD">
              <w:rPr>
                <w:rFonts w:cs="B Compset"/>
                <w:b/>
                <w:bCs w:val="0"/>
              </w:rPr>
              <w:t>22</w:t>
            </w:r>
            <w:r w:rsidR="00802C25" w:rsidRPr="005606BD">
              <w:rPr>
                <w:rFonts w:cs="B Compset"/>
                <w:b/>
                <w:bCs w:val="0"/>
                <w:rtl/>
              </w:rPr>
              <w:t>-</w:t>
            </w:r>
          </w:p>
        </w:tc>
        <w:tc>
          <w:tcPr>
            <w:tcW w:w="7654" w:type="dxa"/>
            <w:gridSpan w:val="4"/>
            <w:tcBorders>
              <w:right w:val="single" w:sz="6" w:space="0" w:color="auto"/>
            </w:tcBorders>
            <w:vAlign w:val="center"/>
          </w:tcPr>
          <w:p w:rsidR="00802C25" w:rsidRPr="00E85882" w:rsidRDefault="00E93AC5" w:rsidP="00802C2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Cs w:val="22"/>
                <w:rtl/>
                <w:lang w:bidi="fa-IR"/>
              </w:rPr>
              <w:t xml:space="preserve">کارت گرافیک وظیفه تولید و تنظیم تصاویر را </w:t>
            </w:r>
            <w:r w:rsidR="00FD178B">
              <w:rPr>
                <w:rFonts w:cs="B Zar" w:hint="cs"/>
                <w:b/>
                <w:szCs w:val="22"/>
                <w:rtl/>
                <w:lang w:bidi="fa-IR"/>
              </w:rPr>
              <w:t xml:space="preserve">در رایانه </w:t>
            </w:r>
            <w:r>
              <w:rPr>
                <w:rFonts w:cs="B Zar" w:hint="cs"/>
                <w:b/>
                <w:szCs w:val="22"/>
                <w:rtl/>
                <w:lang w:bidi="fa-IR"/>
              </w:rPr>
              <w:t>دارد.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:rsidR="00802C25" w:rsidRPr="00E85882" w:rsidRDefault="00802C25" w:rsidP="00802C25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E85882"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E85882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center"/>
          </w:tcPr>
          <w:p w:rsidR="00802C25" w:rsidRPr="00E85882" w:rsidRDefault="00802C25" w:rsidP="00802C25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E85882"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E85882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02C25" w:rsidRPr="005606BD" w:rsidRDefault="005606BD" w:rsidP="00802C25">
            <w:pPr>
              <w:jc w:val="center"/>
              <w:rPr>
                <w:rFonts w:cs="B Compset"/>
                <w:b/>
                <w:bCs w:val="0"/>
                <w:rtl/>
              </w:rPr>
            </w:pPr>
            <w:r w:rsidRPr="005606BD">
              <w:rPr>
                <w:rFonts w:cs="B Compset"/>
                <w:b/>
                <w:bCs w:val="0"/>
              </w:rPr>
              <w:t>23</w:t>
            </w:r>
            <w:r w:rsidR="00802C25" w:rsidRPr="005606BD">
              <w:rPr>
                <w:rFonts w:cs="B Compset"/>
                <w:b/>
                <w:bCs w:val="0"/>
                <w:rtl/>
              </w:rPr>
              <w:t>-</w:t>
            </w:r>
          </w:p>
        </w:tc>
        <w:tc>
          <w:tcPr>
            <w:tcW w:w="7654" w:type="dxa"/>
            <w:gridSpan w:val="4"/>
            <w:tcBorders>
              <w:right w:val="single" w:sz="6" w:space="0" w:color="auto"/>
            </w:tcBorders>
            <w:vAlign w:val="center"/>
          </w:tcPr>
          <w:p w:rsidR="00802C25" w:rsidRPr="00E85882" w:rsidRDefault="00687A21" w:rsidP="00802C25">
            <w:pPr>
              <w:pStyle w:val="Heading2"/>
              <w:rPr>
                <w:rFonts w:cs="B Zar"/>
                <w:b/>
                <w:szCs w:val="22"/>
                <w:lang w:bidi="fa-IR"/>
              </w:rPr>
            </w:pPr>
            <w:r w:rsidRPr="00E85882">
              <w:rPr>
                <w:rFonts w:cs="B Zar" w:hint="cs"/>
                <w:b/>
                <w:szCs w:val="22"/>
                <w:rtl/>
              </w:rPr>
              <w:t>ثبات، حافظه ای است که در داخل پردازشگر مرکزی قرار گرفته است.</w:t>
            </w:r>
          </w:p>
        </w:tc>
        <w:tc>
          <w:tcPr>
            <w:tcW w:w="1418" w:type="dxa"/>
            <w:tcBorders>
              <w:right w:val="single" w:sz="6" w:space="0" w:color="auto"/>
            </w:tcBorders>
            <w:vAlign w:val="center"/>
          </w:tcPr>
          <w:p w:rsidR="00802C25" w:rsidRPr="00E85882" w:rsidRDefault="00802C25" w:rsidP="00802C25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E85882"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E85882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1276" w:type="dxa"/>
            <w:tcBorders>
              <w:right w:val="single" w:sz="6" w:space="0" w:color="auto"/>
            </w:tcBorders>
            <w:vAlign w:val="center"/>
          </w:tcPr>
          <w:p w:rsidR="00802C25" w:rsidRPr="00E85882" w:rsidRDefault="00802C25" w:rsidP="00802C25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E85882"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E85882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802C25" w:rsidRPr="005606BD" w:rsidRDefault="005606BD" w:rsidP="00802C25">
            <w:pPr>
              <w:jc w:val="center"/>
              <w:rPr>
                <w:rFonts w:cs="B Compset"/>
                <w:b/>
                <w:bCs w:val="0"/>
                <w:rtl/>
              </w:rPr>
            </w:pPr>
            <w:r w:rsidRPr="005606BD">
              <w:rPr>
                <w:rFonts w:cs="B Compset"/>
                <w:b/>
                <w:bCs w:val="0"/>
              </w:rPr>
              <w:t>24</w:t>
            </w:r>
            <w:r w:rsidR="00802C25" w:rsidRPr="005606BD">
              <w:rPr>
                <w:rFonts w:cs="B Compset"/>
                <w:b/>
                <w:bCs w:val="0"/>
                <w:rtl/>
              </w:rPr>
              <w:t>-</w:t>
            </w:r>
          </w:p>
        </w:tc>
        <w:tc>
          <w:tcPr>
            <w:tcW w:w="7654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02C25" w:rsidRPr="00E85882" w:rsidRDefault="00EE47CA" w:rsidP="008B6359">
            <w:pPr>
              <w:pStyle w:val="Heading2"/>
              <w:rPr>
                <w:rFonts w:cs="B Zar"/>
                <w:b/>
                <w:caps/>
                <w:szCs w:val="22"/>
                <w:rtl/>
                <w:lang w:bidi="fa-IR"/>
              </w:rPr>
            </w:pPr>
            <w:r w:rsidRPr="00E85882">
              <w:rPr>
                <w:rFonts w:cs="B Zar" w:hint="cs"/>
                <w:b/>
                <w:szCs w:val="22"/>
                <w:rtl/>
              </w:rPr>
              <w:t xml:space="preserve">حافظه </w:t>
            </w:r>
            <w:r w:rsidRPr="00E85882">
              <w:rPr>
                <w:rFonts w:cs="B Zar"/>
                <w:b/>
                <w:szCs w:val="22"/>
              </w:rPr>
              <w:t>RAM</w:t>
            </w: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 xml:space="preserve"> ، با خاموش شدن رایانه، پاک </w:t>
            </w:r>
            <w:r w:rsidR="008B6359">
              <w:rPr>
                <w:rFonts w:cs="B Zar" w:hint="cs"/>
                <w:b/>
                <w:szCs w:val="22"/>
                <w:rtl/>
                <w:lang w:bidi="fa-IR"/>
              </w:rPr>
              <w:t>نمی</w:t>
            </w: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 xml:space="preserve"> شود.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02C25" w:rsidRPr="00E85882" w:rsidRDefault="00802C25" w:rsidP="00802C25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E85882"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E85882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02C25" w:rsidRPr="00E85882" w:rsidRDefault="00802C25" w:rsidP="00802C25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E85882"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E85882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802C25" w:rsidRPr="00E85882" w:rsidTr="006717D0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802C25" w:rsidRPr="005606BD" w:rsidRDefault="005606BD" w:rsidP="00802C25">
            <w:pPr>
              <w:jc w:val="center"/>
              <w:rPr>
                <w:rFonts w:cs="B Compset"/>
                <w:b/>
                <w:bCs w:val="0"/>
                <w:rtl/>
              </w:rPr>
            </w:pPr>
            <w:r w:rsidRPr="005606BD">
              <w:rPr>
                <w:rFonts w:cs="B Compset"/>
                <w:b/>
                <w:bCs w:val="0"/>
              </w:rPr>
              <w:t>25</w:t>
            </w:r>
            <w:r w:rsidR="00802C25" w:rsidRPr="005606BD">
              <w:rPr>
                <w:rFonts w:cs="B Compset"/>
                <w:b/>
                <w:bCs w:val="0"/>
                <w:rtl/>
              </w:rPr>
              <w:t>-</w:t>
            </w:r>
          </w:p>
        </w:tc>
        <w:tc>
          <w:tcPr>
            <w:tcW w:w="7654" w:type="dxa"/>
            <w:gridSpan w:val="4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02C25" w:rsidRPr="00E85882" w:rsidRDefault="00824F89" w:rsidP="00802C2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>سیستم عامل، جزء نرم افزارهای سیستمی محسوب می شود.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02C25" w:rsidRPr="00E85882" w:rsidRDefault="00802C25" w:rsidP="00802C25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E85882">
              <w:rPr>
                <w:rFonts w:cs="B Zar" w:hint="cs"/>
                <w:sz w:val="18"/>
                <w:szCs w:val="22"/>
                <w:rtl/>
              </w:rPr>
              <w:t xml:space="preserve">صحیح   </w:t>
            </w:r>
            <w:r w:rsidRPr="00E85882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02C25" w:rsidRPr="00E85882" w:rsidRDefault="00802C25" w:rsidP="00802C25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E85882">
              <w:rPr>
                <w:rFonts w:cs="B Zar" w:hint="cs"/>
                <w:sz w:val="18"/>
                <w:szCs w:val="22"/>
                <w:rtl/>
              </w:rPr>
              <w:t xml:space="preserve">غلط  </w:t>
            </w:r>
            <w:r w:rsidRPr="00E85882">
              <w:rPr>
                <w:rFonts w:cs="B Zar" w:hint="cs"/>
                <w:sz w:val="26"/>
                <w:szCs w:val="30"/>
              </w:rPr>
              <w:sym w:font="Wingdings 2" w:char="F0A3"/>
            </w:r>
          </w:p>
        </w:tc>
      </w:tr>
      <w:tr w:rsidR="00802C25" w:rsidRPr="00E85882" w:rsidTr="006717D0">
        <w:trPr>
          <w:cantSplit/>
          <w:jc w:val="center"/>
        </w:trPr>
        <w:tc>
          <w:tcPr>
            <w:tcW w:w="1080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2C25" w:rsidRPr="00E85882" w:rsidRDefault="00802C25" w:rsidP="0041008F">
            <w:pPr>
              <w:jc w:val="center"/>
              <w:rPr>
                <w:rFonts w:cs="B Titr"/>
                <w:szCs w:val="24"/>
                <w:rtl/>
              </w:rPr>
            </w:pPr>
            <w:r w:rsidRPr="00E85882">
              <w:rPr>
                <w:rFonts w:cs="B Titr" w:hint="cs"/>
                <w:szCs w:val="24"/>
                <w:rtl/>
              </w:rPr>
              <w:t>جای خالی را با یک عبارت مناسب پر کنید.( بارم هر سوال</w:t>
            </w:r>
            <w:r w:rsidR="003A25A2">
              <w:rPr>
                <w:rFonts w:cs="B Titr" w:hint="cs"/>
                <w:szCs w:val="24"/>
                <w:rtl/>
              </w:rPr>
              <w:t xml:space="preserve">0.5  </w:t>
            </w:r>
            <w:r w:rsidR="003A25A2" w:rsidRPr="00021C0A">
              <w:rPr>
                <w:rFonts w:cs="B Titr" w:hint="cs"/>
                <w:szCs w:val="24"/>
                <w:rtl/>
              </w:rPr>
              <w:t>نمره</w:t>
            </w:r>
            <w:r w:rsidRPr="00E85882">
              <w:rPr>
                <w:rFonts w:cs="B Titr" w:hint="cs"/>
                <w:szCs w:val="24"/>
                <w:rtl/>
              </w:rPr>
              <w:t>)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02C25" w:rsidRPr="005606BD" w:rsidRDefault="005606BD" w:rsidP="00802C25">
            <w:pPr>
              <w:jc w:val="center"/>
              <w:rPr>
                <w:rFonts w:cs="B Compset"/>
                <w:b/>
                <w:bCs w:val="0"/>
                <w:rtl/>
              </w:rPr>
            </w:pPr>
            <w:r w:rsidRPr="005606BD">
              <w:rPr>
                <w:rFonts w:cs="B Compset"/>
                <w:b/>
                <w:bCs w:val="0"/>
              </w:rPr>
              <w:t>26</w:t>
            </w:r>
            <w:r w:rsidR="00802C25" w:rsidRPr="005606BD">
              <w:rPr>
                <w:rFonts w:cs="B Compset"/>
                <w:b/>
                <w:bCs w:val="0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02C25" w:rsidRPr="00E85882" w:rsidRDefault="00571BC6" w:rsidP="00571BC6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>........</w:t>
            </w:r>
            <w:r w:rsidR="00966784" w:rsidRPr="00E85882">
              <w:rPr>
                <w:rFonts w:cs="B Zar" w:hint="cs"/>
                <w:b/>
                <w:szCs w:val="22"/>
                <w:rtl/>
                <w:lang w:bidi="fa-IR"/>
              </w:rPr>
              <w:t>...........</w:t>
            </w: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 xml:space="preserve">..... صفحه ای است که درون جعبه رایانه قرار دارد و قطعات اصلی سیستم مانند </w:t>
            </w:r>
            <w:r w:rsidRPr="00E85882">
              <w:rPr>
                <w:rFonts w:cs="B Zar"/>
                <w:b/>
                <w:szCs w:val="22"/>
                <w:lang w:bidi="fa-IR"/>
              </w:rPr>
              <w:t>CPU</w:t>
            </w: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 xml:space="preserve"> و </w:t>
            </w:r>
            <w:r w:rsidRPr="00E85882">
              <w:rPr>
                <w:rFonts w:cs="B Zar"/>
                <w:b/>
                <w:szCs w:val="22"/>
                <w:lang w:bidi="fa-IR"/>
              </w:rPr>
              <w:t>RAM</w:t>
            </w: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 xml:space="preserve"> روی آن قرار می گیرد.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02C25" w:rsidRPr="005606BD" w:rsidRDefault="005606BD" w:rsidP="00802C25">
            <w:pPr>
              <w:jc w:val="center"/>
              <w:rPr>
                <w:rFonts w:cs="B Compset"/>
                <w:b/>
                <w:bCs w:val="0"/>
                <w:rtl/>
              </w:rPr>
            </w:pPr>
            <w:r w:rsidRPr="005606BD">
              <w:rPr>
                <w:rFonts w:cs="B Compset"/>
                <w:b/>
                <w:bCs w:val="0"/>
              </w:rPr>
              <w:t>27</w:t>
            </w:r>
            <w:r w:rsidR="00802C25" w:rsidRPr="005606BD">
              <w:rPr>
                <w:rFonts w:cs="B Compset"/>
                <w:b/>
                <w:bCs w:val="0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02C25" w:rsidRPr="00E85882" w:rsidRDefault="005F1DE2" w:rsidP="00802C2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 w:rsidRPr="00E85882">
              <w:rPr>
                <w:rFonts w:cs="B Zar" w:hint="cs"/>
                <w:b/>
                <w:szCs w:val="22"/>
                <w:rtl/>
              </w:rPr>
              <w:t>ریزپردازنده (</w:t>
            </w:r>
            <w:r w:rsidRPr="00E85882">
              <w:rPr>
                <w:rFonts w:cs="B Zar"/>
                <w:b/>
                <w:szCs w:val="22"/>
              </w:rPr>
              <w:t>CPU</w:t>
            </w:r>
            <w:r w:rsidRPr="00E85882">
              <w:rPr>
                <w:rFonts w:cs="B Zar" w:hint="cs"/>
                <w:b/>
                <w:szCs w:val="22"/>
                <w:rtl/>
              </w:rPr>
              <w:t>)</w:t>
            </w: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 xml:space="preserve"> مانند ................... در بدن انسان عمل می کند.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02C25" w:rsidRPr="005606BD" w:rsidRDefault="005606BD" w:rsidP="00802C25">
            <w:pPr>
              <w:jc w:val="center"/>
              <w:rPr>
                <w:rFonts w:cs="B Compset"/>
                <w:b/>
                <w:bCs w:val="0"/>
                <w:rtl/>
              </w:rPr>
            </w:pPr>
            <w:r w:rsidRPr="005606BD">
              <w:rPr>
                <w:rFonts w:cs="B Compset"/>
                <w:b/>
                <w:bCs w:val="0"/>
              </w:rPr>
              <w:t>28</w:t>
            </w:r>
            <w:r w:rsidR="00802C25" w:rsidRPr="005606BD">
              <w:rPr>
                <w:rFonts w:cs="B Compset"/>
                <w:b/>
                <w:bCs w:val="0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02C25" w:rsidRPr="00E85882" w:rsidRDefault="005F1DE2" w:rsidP="00802C2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>کوچکترین واحد حافظه ..................... نام دارد.</w:t>
            </w:r>
          </w:p>
        </w:tc>
      </w:tr>
      <w:tr w:rsidR="00802C25" w:rsidRPr="00E85882" w:rsidTr="00A44FF1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02C25" w:rsidRPr="005606BD" w:rsidRDefault="005606BD" w:rsidP="00802C25">
            <w:pPr>
              <w:jc w:val="center"/>
              <w:rPr>
                <w:rFonts w:cs="B Compset"/>
                <w:b/>
                <w:bCs w:val="0"/>
                <w:rtl/>
              </w:rPr>
            </w:pPr>
            <w:r w:rsidRPr="005606BD">
              <w:rPr>
                <w:rFonts w:cs="B Compset"/>
                <w:b/>
                <w:bCs w:val="0"/>
              </w:rPr>
              <w:t>29</w:t>
            </w:r>
            <w:r w:rsidR="00802C25" w:rsidRPr="005606BD">
              <w:rPr>
                <w:rFonts w:cs="B Compset"/>
                <w:b/>
                <w:bCs w:val="0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02C25" w:rsidRPr="00E85882" w:rsidRDefault="00EA2F7D" w:rsidP="00802C2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 w:rsidRPr="00E85882">
              <w:rPr>
                <w:rFonts w:cs="B Zar" w:hint="cs"/>
                <w:b/>
                <w:szCs w:val="22"/>
                <w:rtl/>
              </w:rPr>
              <w:t>در .................................. از تابش لیزر برای نوشتن و خواندن اطلاعات استفاده می شود.</w:t>
            </w:r>
          </w:p>
        </w:tc>
      </w:tr>
      <w:tr w:rsidR="00802C25" w:rsidRPr="00E85882" w:rsidTr="006717D0">
        <w:trPr>
          <w:cantSplit/>
          <w:jc w:val="center"/>
        </w:trPr>
        <w:tc>
          <w:tcPr>
            <w:tcW w:w="452" w:type="dxa"/>
            <w:tcBorders>
              <w:left w:val="single" w:sz="6" w:space="0" w:color="auto"/>
              <w:bottom w:val="single" w:sz="4" w:space="0" w:color="auto"/>
            </w:tcBorders>
          </w:tcPr>
          <w:p w:rsidR="00802C25" w:rsidRPr="005606BD" w:rsidRDefault="005606BD" w:rsidP="00802C25">
            <w:pPr>
              <w:jc w:val="center"/>
              <w:rPr>
                <w:rFonts w:cs="B Compset"/>
                <w:b/>
                <w:bCs w:val="0"/>
                <w:rtl/>
              </w:rPr>
            </w:pPr>
            <w:r w:rsidRPr="005606BD">
              <w:rPr>
                <w:rFonts w:cs="B Compset"/>
                <w:b/>
                <w:bCs w:val="0"/>
              </w:rPr>
              <w:t>30</w:t>
            </w:r>
            <w:r w:rsidR="00802C25" w:rsidRPr="005606BD">
              <w:rPr>
                <w:rFonts w:cs="B Compset"/>
                <w:b/>
                <w:bCs w:val="0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02C25" w:rsidRPr="00E85882" w:rsidRDefault="00966784" w:rsidP="00802C25">
            <w:pPr>
              <w:pStyle w:val="Heading2"/>
              <w:rPr>
                <w:rFonts w:cs="B Zar"/>
                <w:b/>
                <w:szCs w:val="22"/>
                <w:rtl/>
                <w:lang w:bidi="fa-IR"/>
              </w:rPr>
            </w:pPr>
            <w:r w:rsidRPr="00E85882">
              <w:rPr>
                <w:rFonts w:cs="B Zar" w:hint="cs"/>
                <w:b/>
                <w:szCs w:val="22"/>
                <w:rtl/>
                <w:lang w:bidi="fa-IR"/>
              </w:rPr>
              <w:t>از کلید ترکیبی ....................................... برای بستن پنجره ها در ویندوز استفاده می شود.</w:t>
            </w:r>
          </w:p>
        </w:tc>
      </w:tr>
      <w:tr w:rsidR="00802C25" w:rsidRPr="00E85882" w:rsidTr="006717D0">
        <w:trPr>
          <w:cantSplit/>
          <w:jc w:val="center"/>
        </w:trPr>
        <w:tc>
          <w:tcPr>
            <w:tcW w:w="10800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2C25" w:rsidRPr="00E85882" w:rsidRDefault="00802C25" w:rsidP="00C53682">
            <w:pPr>
              <w:keepNext/>
              <w:keepLines/>
              <w:jc w:val="center"/>
              <w:rPr>
                <w:rFonts w:cs="B Titr"/>
                <w:szCs w:val="24"/>
                <w:rtl/>
              </w:rPr>
            </w:pPr>
            <w:r w:rsidRPr="00E85882">
              <w:rPr>
                <w:rFonts w:cs="B Titr" w:hint="cs"/>
                <w:szCs w:val="24"/>
                <w:rtl/>
              </w:rPr>
              <w:lastRenderedPageBreak/>
              <w:t xml:space="preserve">به سوالات زیر پاسخ دهید.( بارم هر سوال </w:t>
            </w:r>
            <w:r w:rsidR="00C53682" w:rsidRPr="00E85882">
              <w:rPr>
                <w:rFonts w:cs="B Titr" w:hint="cs"/>
                <w:szCs w:val="24"/>
                <w:rtl/>
              </w:rPr>
              <w:t>2.5</w:t>
            </w:r>
            <w:r w:rsidRPr="00E85882">
              <w:rPr>
                <w:rFonts w:cs="B Titr" w:hint="cs"/>
                <w:szCs w:val="24"/>
                <w:rtl/>
              </w:rPr>
              <w:t xml:space="preserve"> نمره)</w:t>
            </w:r>
          </w:p>
        </w:tc>
      </w:tr>
      <w:tr w:rsidR="00802C25" w:rsidRPr="00E85882" w:rsidTr="00F93339">
        <w:trPr>
          <w:cantSplit/>
          <w:trHeight w:val="1084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02C25" w:rsidRPr="005606BD" w:rsidRDefault="005606BD" w:rsidP="00802C25">
            <w:pPr>
              <w:pStyle w:val="Heading1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31</w:t>
            </w:r>
            <w:r w:rsidR="00802C25" w:rsidRPr="005606BD">
              <w:rPr>
                <w:rFonts w:cs="B Compset" w:hint="cs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02C25" w:rsidRPr="00E85882" w:rsidRDefault="00015A0D" w:rsidP="00802C25">
            <w:pPr>
              <w:rPr>
                <w:rtl/>
                <w:lang w:bidi="fa-IR"/>
              </w:rPr>
            </w:pPr>
            <w:r w:rsidRPr="00E85882">
              <w:rPr>
                <w:rFonts w:cs="2  Zar" w:hint="cs"/>
                <w:rtl/>
              </w:rPr>
              <w:t>پارتیشن چیست ؟ انواع آن را بنویسید؟</w:t>
            </w:r>
          </w:p>
          <w:p w:rsidR="00802C25" w:rsidRPr="00E85882" w:rsidRDefault="00802C25" w:rsidP="00802C25">
            <w:pPr>
              <w:rPr>
                <w:rtl/>
                <w:lang w:bidi="fa-IR"/>
              </w:rPr>
            </w:pPr>
          </w:p>
          <w:p w:rsidR="00802C25" w:rsidRPr="00E85882" w:rsidRDefault="00802C25" w:rsidP="00F93339">
            <w:pPr>
              <w:rPr>
                <w:rtl/>
                <w:lang w:bidi="fa-IR"/>
              </w:rPr>
            </w:pPr>
          </w:p>
          <w:p w:rsidR="00015A0D" w:rsidRDefault="00015A0D" w:rsidP="00F93339">
            <w:pPr>
              <w:rPr>
                <w:rtl/>
                <w:lang w:bidi="fa-IR"/>
              </w:rPr>
            </w:pPr>
          </w:p>
          <w:p w:rsidR="004E4CA9" w:rsidRDefault="004E4CA9" w:rsidP="00F93339">
            <w:pPr>
              <w:rPr>
                <w:rtl/>
                <w:lang w:bidi="fa-IR"/>
              </w:rPr>
            </w:pPr>
          </w:p>
          <w:p w:rsidR="004E4CA9" w:rsidRDefault="004E4CA9" w:rsidP="00F93339">
            <w:pPr>
              <w:rPr>
                <w:rtl/>
                <w:lang w:bidi="fa-IR"/>
              </w:rPr>
            </w:pPr>
          </w:p>
          <w:p w:rsidR="004E4CA9" w:rsidRDefault="004E4CA9" w:rsidP="00F93339">
            <w:pPr>
              <w:rPr>
                <w:rtl/>
                <w:lang w:bidi="fa-IR"/>
              </w:rPr>
            </w:pPr>
          </w:p>
          <w:p w:rsidR="004E4CA9" w:rsidRPr="00E85882" w:rsidRDefault="004E4CA9" w:rsidP="00F93339">
            <w:pPr>
              <w:rPr>
                <w:rtl/>
                <w:lang w:bidi="fa-IR"/>
              </w:rPr>
            </w:pPr>
          </w:p>
          <w:p w:rsidR="00015A0D" w:rsidRPr="00E85882" w:rsidRDefault="00015A0D" w:rsidP="00F93339">
            <w:pPr>
              <w:rPr>
                <w:rtl/>
                <w:lang w:bidi="fa-IR"/>
              </w:rPr>
            </w:pPr>
          </w:p>
          <w:p w:rsidR="00015A0D" w:rsidRPr="00E85882" w:rsidRDefault="00015A0D" w:rsidP="00F93339">
            <w:pPr>
              <w:rPr>
                <w:rtl/>
                <w:lang w:bidi="fa-IR"/>
              </w:rPr>
            </w:pPr>
          </w:p>
        </w:tc>
      </w:tr>
      <w:tr w:rsidR="00802C25" w:rsidRPr="00E85882" w:rsidTr="00015A0D">
        <w:trPr>
          <w:cantSplit/>
          <w:trHeight w:val="1892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02C25" w:rsidRPr="005606BD" w:rsidRDefault="005606BD" w:rsidP="00802C25">
            <w:pPr>
              <w:pStyle w:val="Heading1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32</w:t>
            </w:r>
            <w:r w:rsidR="00802C25" w:rsidRPr="005606BD">
              <w:rPr>
                <w:rFonts w:cs="B Compset" w:hint="cs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single" w:sz="4" w:space="0" w:color="auto"/>
              <w:right w:val="single" w:sz="6" w:space="0" w:color="auto"/>
            </w:tcBorders>
          </w:tcPr>
          <w:p w:rsidR="00802C25" w:rsidRDefault="00015A0D" w:rsidP="00015A0D">
            <w:pPr>
              <w:rPr>
                <w:rFonts w:cs="2  Zar"/>
                <w:rtl/>
              </w:rPr>
            </w:pPr>
            <w:r w:rsidRPr="00E85882">
              <w:rPr>
                <w:rFonts w:cs="2  Zar" w:hint="cs"/>
                <w:rtl/>
              </w:rPr>
              <w:t>روش های حذف یک فایل را بنویسید؟ (پنج مورد)</w:t>
            </w:r>
          </w:p>
          <w:p w:rsidR="004E4CA9" w:rsidRDefault="004E4CA9" w:rsidP="00015A0D">
            <w:pPr>
              <w:rPr>
                <w:rFonts w:cs="2  Zar"/>
                <w:rtl/>
              </w:rPr>
            </w:pPr>
          </w:p>
          <w:p w:rsidR="009F1189" w:rsidRPr="009F1189" w:rsidRDefault="009F1189" w:rsidP="009F1189">
            <w:pPr>
              <w:pStyle w:val="ListParagraph"/>
              <w:numPr>
                <w:ilvl w:val="0"/>
                <w:numId w:val="6"/>
              </w:numPr>
              <w:spacing w:line="600" w:lineRule="auto"/>
              <w:rPr>
                <w:rFonts w:cs="2  Zar"/>
                <w:color w:val="A6A6A6" w:themeColor="background1" w:themeShade="A6"/>
              </w:rPr>
            </w:pPr>
            <w:r w:rsidRPr="009F1189">
              <w:rPr>
                <w:rFonts w:cs="2  Zar" w:hint="cs"/>
                <w:color w:val="A6A6A6" w:themeColor="background1" w:themeShade="A6"/>
                <w:rtl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  <w:p w:rsidR="009F1189" w:rsidRPr="009F1189" w:rsidRDefault="009F1189" w:rsidP="009F1189">
            <w:pPr>
              <w:pStyle w:val="ListParagraph"/>
              <w:numPr>
                <w:ilvl w:val="0"/>
                <w:numId w:val="6"/>
              </w:numPr>
              <w:spacing w:line="600" w:lineRule="auto"/>
              <w:rPr>
                <w:rFonts w:cs="2  Zar"/>
                <w:color w:val="A6A6A6" w:themeColor="background1" w:themeShade="A6"/>
              </w:rPr>
            </w:pPr>
            <w:r w:rsidRPr="009F1189">
              <w:rPr>
                <w:rFonts w:cs="2  Zar" w:hint="cs"/>
                <w:color w:val="A6A6A6" w:themeColor="background1" w:themeShade="A6"/>
                <w:rtl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  <w:p w:rsidR="009F1189" w:rsidRPr="009F1189" w:rsidRDefault="009F1189" w:rsidP="009F1189">
            <w:pPr>
              <w:pStyle w:val="ListParagraph"/>
              <w:numPr>
                <w:ilvl w:val="0"/>
                <w:numId w:val="6"/>
              </w:numPr>
              <w:spacing w:line="600" w:lineRule="auto"/>
              <w:rPr>
                <w:rFonts w:cs="2  Zar"/>
                <w:color w:val="A6A6A6" w:themeColor="background1" w:themeShade="A6"/>
              </w:rPr>
            </w:pPr>
            <w:r w:rsidRPr="009F1189">
              <w:rPr>
                <w:rFonts w:cs="2  Zar" w:hint="cs"/>
                <w:color w:val="A6A6A6" w:themeColor="background1" w:themeShade="A6"/>
                <w:rtl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  <w:p w:rsidR="009F1189" w:rsidRPr="009F1189" w:rsidRDefault="009F1189" w:rsidP="009F1189">
            <w:pPr>
              <w:pStyle w:val="ListParagraph"/>
              <w:numPr>
                <w:ilvl w:val="0"/>
                <w:numId w:val="6"/>
              </w:numPr>
              <w:spacing w:line="600" w:lineRule="auto"/>
              <w:rPr>
                <w:rFonts w:cs="2  Zar"/>
                <w:color w:val="A6A6A6" w:themeColor="background1" w:themeShade="A6"/>
              </w:rPr>
            </w:pPr>
            <w:r w:rsidRPr="009F1189">
              <w:rPr>
                <w:rFonts w:cs="2  Zar" w:hint="cs"/>
                <w:color w:val="A6A6A6" w:themeColor="background1" w:themeShade="A6"/>
                <w:rtl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  <w:p w:rsidR="004E4CA9" w:rsidRPr="00115D3C" w:rsidRDefault="009F1189" w:rsidP="00115D3C">
            <w:pPr>
              <w:pStyle w:val="ListParagraph"/>
              <w:numPr>
                <w:ilvl w:val="0"/>
                <w:numId w:val="6"/>
              </w:numPr>
              <w:spacing w:line="600" w:lineRule="auto"/>
              <w:rPr>
                <w:rFonts w:cs="2  Zar"/>
                <w:color w:val="A6A6A6" w:themeColor="background1" w:themeShade="A6"/>
                <w:rtl/>
              </w:rPr>
            </w:pPr>
            <w:r w:rsidRPr="009F1189">
              <w:rPr>
                <w:rFonts w:cs="2  Zar" w:hint="cs"/>
                <w:color w:val="A6A6A6" w:themeColor="background1" w:themeShade="A6"/>
                <w:rtl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B15C64" w:rsidRDefault="00B15C64" w:rsidP="006E5CEE">
      <w:pPr>
        <w:pStyle w:val="Heading2"/>
        <w:jc w:val="center"/>
        <w:rPr>
          <w:rFonts w:cs="B Titr"/>
          <w:szCs w:val="24"/>
          <w:rtl/>
        </w:rPr>
      </w:pPr>
    </w:p>
    <w:p w:rsidR="008403F0" w:rsidRPr="00E85882" w:rsidRDefault="008403F0" w:rsidP="006E5CEE">
      <w:pPr>
        <w:pStyle w:val="Heading2"/>
        <w:jc w:val="center"/>
        <w:rPr>
          <w:rFonts w:cs="B Titr"/>
          <w:sz w:val="30"/>
          <w:szCs w:val="30"/>
          <w:rtl/>
          <w:lang w:bidi="fa-IR"/>
        </w:rPr>
      </w:pPr>
      <w:r w:rsidRPr="00E85882">
        <w:rPr>
          <w:rFonts w:cs="B Titr" w:hint="cs"/>
          <w:szCs w:val="24"/>
          <w:rtl/>
        </w:rPr>
        <w:t>موفق و پیروز باشید</w:t>
      </w:r>
    </w:p>
    <w:p w:rsidR="008403F0" w:rsidRDefault="008403F0" w:rsidP="008403F0">
      <w:pPr>
        <w:jc w:val="center"/>
        <w:rPr>
          <w:rFonts w:cs="B Bardiya"/>
          <w:sz w:val="30"/>
          <w:szCs w:val="30"/>
          <w:rtl/>
          <w:lang w:bidi="fa-IR"/>
        </w:rPr>
      </w:pPr>
    </w:p>
    <w:sectPr w:rsidR="008403F0" w:rsidSect="00D013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567" w:bottom="567" w:left="567" w:header="284" w:footer="284" w:gutter="0"/>
      <w:cols w:space="720"/>
      <w:bidi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E2C" w:rsidRDefault="00946E2C">
      <w:r>
        <w:separator/>
      </w:r>
    </w:p>
  </w:endnote>
  <w:endnote w:type="continuationSeparator" w:id="1">
    <w:p w:rsidR="00946E2C" w:rsidRDefault="00946E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pset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DAC3B2A-1878-4CB7-B10E-818449CFC281}"/>
  </w:font>
  <w:font w:name="Majid Shadow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11E20A1-0861-43B2-A959-630C3C68BB6D}"/>
    <w:embedBold r:id="rId3" w:fontKey="{21335C7D-B7B9-45DD-A158-D123690E5E0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C4147538-FDC3-4A45-AA68-7DADF78A96EC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CD917BCA-DC4F-45EE-8A1F-44D0416B48AB}"/>
    <w:embedBold r:id="rId6" w:fontKey="{26AD7B58-4183-4105-A2FE-3371CB926FAA}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F584B67A-0BDF-46CF-A7B4-C44783A113B2}"/>
    <w:embedBold r:id="rId8" w:fontKey="{2E1EE5A3-E55D-4D92-8426-500BAC53B02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7A7513C-8721-4B9D-85D9-EDA4534EB13C}"/>
    <w:embedBold r:id="rId10" w:fontKey="{B4DE6BDE-6DD7-41A3-9957-69B908CB56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2756F0A-95F1-4408-AF58-FBCE24CF2388}"/>
    <w:embedBold r:id="rId12" w:fontKey="{96EFEC39-BF17-4EDC-960A-4A0EA732912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B8C18901-9B06-4441-8FDF-6DDE17D86D62}"/>
  </w:font>
  <w:font w:name="B Bardiya">
    <w:altName w:val="Times New Roman"/>
    <w:charset w:val="B2"/>
    <w:family w:val="auto"/>
    <w:pitch w:val="variable"/>
    <w:sig w:usb0="00002001" w:usb1="80000000" w:usb2="00000008" w:usb3="00000000" w:csb0="00000040" w:csb1="00000000"/>
    <w:embedBold r:id="rId14" w:fontKey="{16F4CF4A-D3F3-4A15-947D-AF6DB2A971A0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5" w:fontKey="{A87A237B-D0F1-45DE-9606-0A03F22B7158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D8A2548-0633-40C7-9F6F-130D7AB9D364}"/>
    <w:embedBold r:id="rId17" w:fontKey="{1495EC07-1420-4736-ACA9-FE533F53A36F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8" w:fontKey="{61516CAF-7E25-41A0-95D5-0E27EE1C34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9" w:fontKey="{53BEFB07-E2B6-415E-999D-8F35F2CC05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6BD" w:rsidRDefault="005606B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6BD" w:rsidRDefault="005606B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6BD" w:rsidRDefault="005606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E2C" w:rsidRDefault="00946E2C">
      <w:r>
        <w:separator/>
      </w:r>
    </w:p>
  </w:footnote>
  <w:footnote w:type="continuationSeparator" w:id="1">
    <w:p w:rsidR="00946E2C" w:rsidRDefault="00946E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000"/>
    </w:tblPr>
    <w:tblGrid>
      <w:gridCol w:w="452"/>
      <w:gridCol w:w="9999"/>
    </w:tblGrid>
    <w:tr w:rsidR="001F60C5">
      <w:trPr>
        <w:cantSplit/>
        <w:trHeight w:val="363"/>
      </w:trPr>
      <w:tc>
        <w:tcPr>
          <w:tcW w:w="452" w:type="dxa"/>
          <w:vAlign w:val="center"/>
        </w:tcPr>
        <w:p w:rsidR="001F60C5" w:rsidRDefault="005606BD">
          <w:pPr>
            <w:jc w:val="center"/>
            <w:rPr>
              <w:bCs w:val="0"/>
              <w:rtl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3212037" o:spid="_x0000_s18434" type="#_x0000_t136" style="position:absolute;left:0;text-align:left;margin-left:0;margin-top:0;width:715.5pt;height:43.8pt;rotation:315;z-index:-251654144;mso-position-horizontal:center;mso-position-horizontal-relative:margin;mso-position-vertical:center;mso-position-vertical-relative:margin" o:allowincell="f" fillcolor="red" stroked="f">
                <v:fill opacity=".5"/>
                <v:textpath style="font-family:&quot;B Titr&quot;;font-size:1pt" string="گروه کامپیوتر آموزش و پرورش تربت حیدریه (TorbatH.blog.ir)"/>
              </v:shape>
            </w:pict>
          </w:r>
          <w:r w:rsidR="001F60C5">
            <w:rPr>
              <w:bCs w:val="0"/>
              <w:sz w:val="10"/>
              <w:szCs w:val="14"/>
              <w:rtl/>
            </w:rPr>
            <w:t>رديف</w:t>
          </w:r>
        </w:p>
      </w:tc>
      <w:tc>
        <w:tcPr>
          <w:tcW w:w="9999" w:type="dxa"/>
          <w:vAlign w:val="center"/>
        </w:tcPr>
        <w:p w:rsidR="001F60C5" w:rsidRDefault="001F60C5">
          <w:pPr>
            <w:jc w:val="lowKashida"/>
            <w:rPr>
              <w:szCs w:val="16"/>
              <w:rtl/>
            </w:rPr>
          </w:pPr>
          <w:r>
            <w:rPr>
              <w:szCs w:val="16"/>
              <w:rtl/>
            </w:rPr>
            <w:t xml:space="preserve">                                                                                                                                                                     سئوالات                                                                                     (  صفحه :</w:t>
          </w:r>
          <w:r w:rsidR="00972106">
            <w:rPr>
              <w:rStyle w:val="PageNumber"/>
              <w:rtl/>
            </w:rPr>
            <w:fldChar w:fldCharType="begin"/>
          </w:r>
          <w:r>
            <w:rPr>
              <w:rStyle w:val="PageNumber"/>
            </w:rPr>
            <w:instrText>PAGE</w:instrText>
          </w:r>
          <w:r w:rsidR="00972106">
            <w:rPr>
              <w:rStyle w:val="PageNumber"/>
              <w:rtl/>
            </w:rPr>
            <w:fldChar w:fldCharType="separate"/>
          </w:r>
          <w:r>
            <w:rPr>
              <w:rStyle w:val="PageNumber"/>
              <w:rtl/>
            </w:rPr>
            <w:t>4</w:t>
          </w:r>
          <w:r w:rsidR="00972106">
            <w:rPr>
              <w:rStyle w:val="PageNumber"/>
              <w:rtl/>
            </w:rPr>
            <w:fldChar w:fldCharType="end"/>
          </w:r>
          <w:r>
            <w:rPr>
              <w:szCs w:val="16"/>
              <w:rtl/>
            </w:rPr>
            <w:t>)</w:t>
          </w:r>
        </w:p>
      </w:tc>
    </w:tr>
  </w:tbl>
  <w:p w:rsidR="001F60C5" w:rsidRDefault="001F60C5">
    <w:pPr>
      <w:pStyle w:val="Header"/>
      <w:rPr>
        <w:sz w:val="2"/>
        <w:szCs w:val="2"/>
        <w:rtl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0C5" w:rsidRPr="000166B8" w:rsidRDefault="005606BD" w:rsidP="00424C42">
    <w:pPr>
      <w:pStyle w:val="Header"/>
      <w:jc w:val="center"/>
      <w:rPr>
        <w:rFonts w:cs="Andalus"/>
        <w:rtl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12038" o:spid="_x0000_s18435" type="#_x0000_t136" style="position:absolute;left:0;text-align:left;margin-left:0;margin-top:0;width:750.55pt;height:43.8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B Titr&quot;;font-size:1pt" string="گروه کامپیوتر آموزش و پرورش تربت حیدریه (TorbatH.blog.ir)"/>
        </v:shape>
      </w:pict>
    </w:r>
  </w:p>
  <w:tbl>
    <w:tblPr>
      <w:bidiVisual/>
      <w:tblW w:w="1077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465"/>
      <w:gridCol w:w="3737"/>
      <w:gridCol w:w="1183"/>
      <w:gridCol w:w="2126"/>
      <w:gridCol w:w="1134"/>
      <w:gridCol w:w="2127"/>
    </w:tblGrid>
    <w:tr w:rsidR="003673AA" w:rsidTr="00F54DC6">
      <w:trPr>
        <w:cantSplit/>
        <w:tblHeader/>
        <w:jc w:val="center"/>
      </w:trPr>
      <w:tc>
        <w:tcPr>
          <w:tcW w:w="5385" w:type="dxa"/>
          <w:gridSpan w:val="3"/>
          <w:tcBorders>
            <w:top w:val="double" w:sz="6" w:space="0" w:color="auto"/>
            <w:left w:val="double" w:sz="6" w:space="0" w:color="auto"/>
          </w:tcBorders>
          <w:vAlign w:val="center"/>
        </w:tcPr>
        <w:p w:rsidR="003673AA" w:rsidRPr="00BB7EC5" w:rsidRDefault="003673AA" w:rsidP="00C31F19">
          <w:pPr>
            <w:rPr>
              <w:rFonts w:cs="B Traffic"/>
              <w:sz w:val="16"/>
              <w:szCs w:val="16"/>
              <w:rtl/>
            </w:rPr>
          </w:pPr>
          <w:r w:rsidRPr="00BB7EC5">
            <w:rPr>
              <w:rFonts w:cs="B Traffic"/>
              <w:sz w:val="16"/>
              <w:szCs w:val="16"/>
              <w:rtl/>
            </w:rPr>
            <w:t xml:space="preserve">سئوالات </w:t>
          </w:r>
          <w:r>
            <w:rPr>
              <w:rFonts w:cs="B Traffic" w:hint="cs"/>
              <w:sz w:val="16"/>
              <w:szCs w:val="16"/>
              <w:rtl/>
            </w:rPr>
            <w:t>کتبی</w:t>
          </w:r>
          <w:r w:rsidRPr="00BB7EC5">
            <w:rPr>
              <w:rFonts w:cs="B Traffic"/>
              <w:sz w:val="16"/>
              <w:szCs w:val="16"/>
              <w:rtl/>
            </w:rPr>
            <w:t xml:space="preserve"> استاندارد مهارت </w:t>
          </w:r>
          <w:r w:rsidRPr="004B24BB">
            <w:rPr>
              <w:rFonts w:cs="B Traffic"/>
              <w:sz w:val="16"/>
              <w:szCs w:val="16"/>
              <w:rtl/>
            </w:rPr>
            <w:t>:</w:t>
          </w:r>
          <w:r w:rsidRPr="004C2C16">
            <w:rPr>
              <w:rFonts w:cs="B Titr" w:hint="cs"/>
              <w:sz w:val="16"/>
              <w:szCs w:val="16"/>
              <w:rtl/>
            </w:rPr>
            <w:t>مبانی و کاربرد رایانه</w:t>
          </w:r>
        </w:p>
      </w:tc>
      <w:tc>
        <w:tcPr>
          <w:tcW w:w="3260" w:type="dxa"/>
          <w:gridSpan w:val="2"/>
          <w:tcBorders>
            <w:top w:val="double" w:sz="6" w:space="0" w:color="auto"/>
          </w:tcBorders>
          <w:vAlign w:val="center"/>
        </w:tcPr>
        <w:p w:rsidR="003673AA" w:rsidRPr="003C1AC3" w:rsidRDefault="003673AA" w:rsidP="00225FBB">
          <w:pPr>
            <w:jc w:val="center"/>
            <w:rPr>
              <w:rFonts w:cs="B Titr"/>
              <w:sz w:val="16"/>
              <w:szCs w:val="16"/>
              <w:rtl/>
              <w:lang w:bidi="fa-IR"/>
            </w:rPr>
          </w:pPr>
          <w:r w:rsidRPr="003C1AC3">
            <w:rPr>
              <w:rFonts w:cs="B Titr" w:hint="cs"/>
              <w:sz w:val="16"/>
              <w:szCs w:val="16"/>
              <w:rtl/>
              <w:lang w:bidi="fa-IR"/>
            </w:rPr>
            <w:t>هنرستان</w:t>
          </w:r>
          <w:r w:rsidR="005606BD">
            <w:rPr>
              <w:rFonts w:cs="B Titr"/>
              <w:sz w:val="16"/>
              <w:szCs w:val="16"/>
              <w:lang w:bidi="fa-IR"/>
            </w:rPr>
            <w:t xml:space="preserve"> </w:t>
          </w:r>
          <w:r w:rsidR="005606BD">
            <w:rPr>
              <w:rFonts w:cs="B Titr" w:hint="cs"/>
              <w:sz w:val="16"/>
              <w:szCs w:val="16"/>
              <w:rtl/>
              <w:lang w:bidi="fa-IR"/>
            </w:rPr>
            <w:t xml:space="preserve"> : </w:t>
          </w:r>
          <w:r w:rsidRPr="003C1AC3">
            <w:rPr>
              <w:rFonts w:cs="B Titr" w:hint="cs"/>
              <w:sz w:val="16"/>
              <w:szCs w:val="16"/>
              <w:rtl/>
              <w:lang w:bidi="fa-IR"/>
            </w:rPr>
            <w:t xml:space="preserve"> </w:t>
          </w:r>
          <w:r w:rsidR="00225FBB">
            <w:rPr>
              <w:rFonts w:cs="B Titr" w:hint="cs"/>
              <w:sz w:val="16"/>
              <w:szCs w:val="16"/>
              <w:rtl/>
              <w:lang w:bidi="fa-IR"/>
            </w:rPr>
            <w:t>مهندس رضایی</w:t>
          </w:r>
          <w:r w:rsidR="005606BD">
            <w:rPr>
              <w:rFonts w:cs="B Titr" w:hint="cs"/>
              <w:sz w:val="16"/>
              <w:szCs w:val="16"/>
              <w:rtl/>
              <w:lang w:bidi="fa-IR"/>
            </w:rPr>
            <w:t xml:space="preserve"> ، طالقانی</w:t>
          </w:r>
        </w:p>
      </w:tc>
      <w:tc>
        <w:tcPr>
          <w:tcW w:w="2127" w:type="dxa"/>
          <w:tcBorders>
            <w:top w:val="double" w:sz="6" w:space="0" w:color="auto"/>
            <w:right w:val="double" w:sz="6" w:space="0" w:color="auto"/>
          </w:tcBorders>
          <w:vAlign w:val="center"/>
        </w:tcPr>
        <w:p w:rsidR="003673AA" w:rsidRPr="004B24BB" w:rsidRDefault="003673AA" w:rsidP="00C819D8">
          <w:pPr>
            <w:pStyle w:val="Heading1"/>
            <w:rPr>
              <w:rFonts w:cs="B Traffic"/>
              <w:sz w:val="16"/>
              <w:szCs w:val="16"/>
              <w:rtl/>
            </w:rPr>
          </w:pPr>
          <w:r>
            <w:rPr>
              <w:rFonts w:cs="B Traffic" w:hint="cs"/>
              <w:sz w:val="16"/>
              <w:szCs w:val="16"/>
              <w:rtl/>
            </w:rPr>
            <w:t>امتحانات دیماه  94</w:t>
          </w:r>
        </w:p>
      </w:tc>
    </w:tr>
    <w:tr w:rsidR="003673AA" w:rsidTr="006C2BF5">
      <w:trPr>
        <w:cantSplit/>
        <w:tblHeader/>
        <w:jc w:val="center"/>
      </w:trPr>
      <w:tc>
        <w:tcPr>
          <w:tcW w:w="5385" w:type="dxa"/>
          <w:gridSpan w:val="3"/>
          <w:tcBorders>
            <w:left w:val="double" w:sz="6" w:space="0" w:color="auto"/>
            <w:right w:val="single" w:sz="4" w:space="0" w:color="auto"/>
          </w:tcBorders>
          <w:vAlign w:val="center"/>
        </w:tcPr>
        <w:p w:rsidR="003673AA" w:rsidRPr="004B24BB" w:rsidRDefault="003673AA" w:rsidP="00162995">
          <w:pPr>
            <w:rPr>
              <w:rFonts w:cs="B Traffic"/>
              <w:sz w:val="16"/>
              <w:szCs w:val="16"/>
              <w:rtl/>
              <w:lang w:bidi="fa-IR"/>
            </w:rPr>
          </w:pPr>
          <w:r w:rsidRPr="00BB7EC5">
            <w:rPr>
              <w:rFonts w:cs="B Traffic"/>
              <w:sz w:val="16"/>
              <w:szCs w:val="16"/>
              <w:rtl/>
            </w:rPr>
            <w:t>تعداد سئوال :</w:t>
          </w:r>
          <w:r w:rsidR="00162995">
            <w:rPr>
              <w:rFonts w:cs="B Titr" w:hint="cs"/>
              <w:sz w:val="16"/>
              <w:szCs w:val="16"/>
              <w:rtl/>
              <w:lang w:bidi="fa-IR"/>
            </w:rPr>
            <w:t xml:space="preserve">32 </w:t>
          </w:r>
          <w:r w:rsidRPr="00E85882">
            <w:rPr>
              <w:rFonts w:cs="B Titr" w:hint="cs"/>
              <w:sz w:val="16"/>
              <w:szCs w:val="16"/>
              <w:rtl/>
            </w:rPr>
            <w:t>سوال(تستی-تشریجی-صحیح/غلط - جاخالی)</w:t>
          </w:r>
        </w:p>
      </w:tc>
      <w:tc>
        <w:tcPr>
          <w:tcW w:w="3260" w:type="dxa"/>
          <w:gridSpan w:val="2"/>
          <w:tcBorders>
            <w:right w:val="single" w:sz="4" w:space="0" w:color="auto"/>
          </w:tcBorders>
          <w:vAlign w:val="center"/>
        </w:tcPr>
        <w:p w:rsidR="003673AA" w:rsidRPr="00BB7EC5" w:rsidRDefault="003673AA" w:rsidP="00CE48E1">
          <w:pPr>
            <w:jc w:val="center"/>
            <w:rPr>
              <w:rFonts w:cs="B Traffic"/>
              <w:sz w:val="16"/>
              <w:szCs w:val="16"/>
            </w:rPr>
          </w:pPr>
          <w:r w:rsidRPr="00BB7EC5">
            <w:rPr>
              <w:rFonts w:cs="B Traffic"/>
              <w:sz w:val="16"/>
              <w:szCs w:val="16"/>
              <w:rtl/>
            </w:rPr>
            <w:t xml:space="preserve">تاريخ آزمون </w:t>
          </w:r>
          <w:r>
            <w:rPr>
              <w:rFonts w:cs="B Traffic" w:hint="cs"/>
              <w:sz w:val="16"/>
              <w:szCs w:val="16"/>
              <w:rtl/>
            </w:rPr>
            <w:t>:</w:t>
          </w:r>
          <w:r w:rsidR="00CE48E1">
            <w:rPr>
              <w:rFonts w:cs="B Traffic" w:hint="cs"/>
              <w:sz w:val="16"/>
              <w:szCs w:val="16"/>
              <w:rtl/>
            </w:rPr>
            <w:t>05</w:t>
          </w:r>
          <w:r w:rsidR="000C2439">
            <w:rPr>
              <w:rFonts w:cs="B Traffic" w:hint="cs"/>
              <w:sz w:val="16"/>
              <w:szCs w:val="16"/>
              <w:rtl/>
            </w:rPr>
            <w:t>/10/94</w:t>
          </w:r>
        </w:p>
      </w:tc>
      <w:tc>
        <w:tcPr>
          <w:tcW w:w="2127" w:type="dxa"/>
          <w:tcBorders>
            <w:right w:val="double" w:sz="6" w:space="0" w:color="auto"/>
          </w:tcBorders>
          <w:vAlign w:val="center"/>
        </w:tcPr>
        <w:p w:rsidR="003673AA" w:rsidRPr="00BB7EC5" w:rsidRDefault="003673AA" w:rsidP="00225FBB">
          <w:pPr>
            <w:jc w:val="center"/>
            <w:rPr>
              <w:rFonts w:cs="B Traffic"/>
              <w:sz w:val="16"/>
              <w:szCs w:val="16"/>
            </w:rPr>
          </w:pPr>
          <w:r w:rsidRPr="00BB7EC5">
            <w:rPr>
              <w:rFonts w:cs="B Traffic"/>
              <w:sz w:val="16"/>
              <w:szCs w:val="16"/>
              <w:rtl/>
            </w:rPr>
            <w:t>مدت امتحان</w:t>
          </w:r>
          <w:r w:rsidRPr="00BB7EC5">
            <w:rPr>
              <w:rFonts w:cs="B Traffic" w:hint="cs"/>
              <w:sz w:val="16"/>
              <w:szCs w:val="16"/>
              <w:rtl/>
            </w:rPr>
            <w:t xml:space="preserve"> :</w:t>
          </w:r>
          <w:r w:rsidR="00225FBB">
            <w:rPr>
              <w:rFonts w:cs="B Traffic" w:hint="cs"/>
              <w:sz w:val="16"/>
              <w:szCs w:val="16"/>
              <w:rtl/>
            </w:rPr>
            <w:t xml:space="preserve">40 </w:t>
          </w:r>
          <w:r w:rsidRPr="00BB7EC5">
            <w:rPr>
              <w:rFonts w:cs="B Traffic"/>
              <w:sz w:val="16"/>
              <w:szCs w:val="16"/>
              <w:rtl/>
            </w:rPr>
            <w:t>دقيقه</w:t>
          </w:r>
        </w:p>
      </w:tc>
    </w:tr>
    <w:tr w:rsidR="003673AA" w:rsidTr="00015A0D">
      <w:trPr>
        <w:cantSplit/>
        <w:tblHeader/>
        <w:jc w:val="center"/>
      </w:trPr>
      <w:tc>
        <w:tcPr>
          <w:tcW w:w="4202" w:type="dxa"/>
          <w:gridSpan w:val="2"/>
          <w:tcBorders>
            <w:left w:val="double" w:sz="6" w:space="0" w:color="auto"/>
            <w:right w:val="single" w:sz="4" w:space="0" w:color="auto"/>
          </w:tcBorders>
          <w:vAlign w:val="center"/>
        </w:tcPr>
        <w:p w:rsidR="003673AA" w:rsidRPr="004B24BB" w:rsidRDefault="003673AA" w:rsidP="00015A0D">
          <w:pPr>
            <w:rPr>
              <w:rFonts w:cs="B Traffic"/>
              <w:sz w:val="16"/>
              <w:szCs w:val="16"/>
              <w:rtl/>
              <w:lang w:bidi="fa-IR"/>
            </w:rPr>
          </w:pPr>
          <w:r>
            <w:rPr>
              <w:rFonts w:cs="B Traffic" w:hint="cs"/>
              <w:sz w:val="16"/>
              <w:szCs w:val="16"/>
              <w:rtl/>
              <w:lang w:bidi="fa-IR"/>
            </w:rPr>
            <w:t>نام و نام خانوادگی :</w:t>
          </w:r>
        </w:p>
      </w:tc>
      <w:tc>
        <w:tcPr>
          <w:tcW w:w="3309" w:type="dxa"/>
          <w:gridSpan w:val="2"/>
          <w:tcBorders>
            <w:left w:val="single" w:sz="4" w:space="0" w:color="auto"/>
          </w:tcBorders>
          <w:vAlign w:val="center"/>
        </w:tcPr>
        <w:p w:rsidR="003673AA" w:rsidRPr="00104C3D" w:rsidRDefault="00104C3D" w:rsidP="00104C3D">
          <w:pPr>
            <w:jc w:val="center"/>
            <w:rPr>
              <w:rFonts w:cs="B Titr" w:hint="cs"/>
              <w:sz w:val="16"/>
              <w:szCs w:val="16"/>
              <w:rtl/>
              <w:lang w:bidi="fa-IR"/>
            </w:rPr>
          </w:pPr>
          <w:r w:rsidRPr="00104C3D">
            <w:rPr>
              <w:rFonts w:cs="B Titr" w:hint="cs"/>
              <w:sz w:val="16"/>
              <w:szCs w:val="16"/>
              <w:rtl/>
              <w:lang w:bidi="fa-IR"/>
            </w:rPr>
            <w:t>آموزش و پرورش تربت حیدریه</w:t>
          </w:r>
        </w:p>
      </w:tc>
      <w:tc>
        <w:tcPr>
          <w:tcW w:w="3261" w:type="dxa"/>
          <w:gridSpan w:val="2"/>
          <w:tcBorders>
            <w:right w:val="double" w:sz="6" w:space="0" w:color="auto"/>
          </w:tcBorders>
          <w:vAlign w:val="center"/>
        </w:tcPr>
        <w:p w:rsidR="003673AA" w:rsidRPr="004B24BB" w:rsidRDefault="00104C3D" w:rsidP="00104C3D">
          <w:pPr>
            <w:pStyle w:val="Heading1"/>
            <w:jc w:val="left"/>
            <w:rPr>
              <w:rFonts w:cs="B Traffic"/>
              <w:sz w:val="16"/>
              <w:szCs w:val="16"/>
              <w:rtl/>
            </w:rPr>
          </w:pPr>
          <w:r>
            <w:rPr>
              <w:rFonts w:cs="B Traffic" w:hint="cs"/>
              <w:sz w:val="16"/>
              <w:szCs w:val="16"/>
              <w:rtl/>
            </w:rPr>
            <w:t xml:space="preserve">نام دبیر :  </w:t>
          </w:r>
          <w:r w:rsidRPr="00104C3D">
            <w:rPr>
              <w:rFonts w:cs="B Titr" w:hint="cs"/>
              <w:sz w:val="16"/>
              <w:szCs w:val="16"/>
              <w:rtl/>
            </w:rPr>
            <w:t>مهدی صادق زاده</w:t>
          </w:r>
        </w:p>
      </w:tc>
    </w:tr>
    <w:tr w:rsidR="003673AA" w:rsidTr="00F54DC6">
      <w:trPr>
        <w:cantSplit/>
        <w:tblHeader/>
        <w:jc w:val="center"/>
      </w:trPr>
      <w:tc>
        <w:tcPr>
          <w:tcW w:w="465" w:type="dxa"/>
          <w:tcBorders>
            <w:left w:val="double" w:sz="6" w:space="0" w:color="auto"/>
            <w:bottom w:val="double" w:sz="6" w:space="0" w:color="auto"/>
            <w:right w:val="single" w:sz="4" w:space="0" w:color="auto"/>
          </w:tcBorders>
          <w:vAlign w:val="center"/>
        </w:tcPr>
        <w:p w:rsidR="003673AA" w:rsidRPr="00BB7EC5" w:rsidRDefault="003673AA" w:rsidP="005A3D14">
          <w:pPr>
            <w:ind w:left="-113" w:right="-113"/>
            <w:jc w:val="center"/>
            <w:rPr>
              <w:rFonts w:cs="B Traffic"/>
              <w:bCs w:val="0"/>
              <w:rtl/>
            </w:rPr>
          </w:pPr>
          <w:r w:rsidRPr="00BB7EC5">
            <w:rPr>
              <w:rFonts w:cs="B Traffic"/>
              <w:bCs w:val="0"/>
              <w:sz w:val="10"/>
              <w:szCs w:val="14"/>
              <w:rtl/>
            </w:rPr>
            <w:t>رديف</w:t>
          </w:r>
        </w:p>
      </w:tc>
      <w:tc>
        <w:tcPr>
          <w:tcW w:w="10307" w:type="dxa"/>
          <w:gridSpan w:val="5"/>
          <w:tcBorders>
            <w:left w:val="single" w:sz="4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3673AA" w:rsidRPr="00BB7EC5" w:rsidRDefault="003673AA" w:rsidP="005A3D14">
          <w:pPr>
            <w:ind w:left="-113" w:right="-113"/>
            <w:rPr>
              <w:rFonts w:cs="B Traffic"/>
              <w:szCs w:val="16"/>
              <w:rtl/>
            </w:rPr>
          </w:pPr>
          <w:r w:rsidRPr="00BB7EC5">
            <w:rPr>
              <w:rFonts w:cs="B Traffic"/>
              <w:szCs w:val="16"/>
              <w:rtl/>
            </w:rPr>
            <w:t xml:space="preserve">                                                                                                                                                        سئوالات                                                                        (  صفحه : </w:t>
          </w:r>
          <w:r w:rsidR="00972106" w:rsidRPr="00BB7EC5">
            <w:rPr>
              <w:rStyle w:val="PageNumber"/>
              <w:rFonts w:cs="B Traffic"/>
              <w:sz w:val="16"/>
              <w:szCs w:val="16"/>
              <w:rtl/>
            </w:rPr>
            <w:fldChar w:fldCharType="begin"/>
          </w:r>
          <w:r w:rsidRPr="00BB7EC5">
            <w:rPr>
              <w:rStyle w:val="PageNumber"/>
              <w:rFonts w:cs="B Traffic"/>
              <w:sz w:val="16"/>
              <w:szCs w:val="16"/>
            </w:rPr>
            <w:instrText>PAGE</w:instrText>
          </w:r>
          <w:r w:rsidR="00972106" w:rsidRPr="00BB7EC5">
            <w:rPr>
              <w:rStyle w:val="PageNumber"/>
              <w:rFonts w:cs="B Traffic"/>
              <w:sz w:val="16"/>
              <w:szCs w:val="16"/>
              <w:rtl/>
            </w:rPr>
            <w:fldChar w:fldCharType="separate"/>
          </w:r>
          <w:r w:rsidR="00104C3D">
            <w:rPr>
              <w:rStyle w:val="PageNumber"/>
              <w:rFonts w:cs="B Traffic"/>
              <w:noProof/>
              <w:sz w:val="16"/>
              <w:szCs w:val="16"/>
              <w:rtl/>
            </w:rPr>
            <w:t>1</w:t>
          </w:r>
          <w:r w:rsidR="00972106" w:rsidRPr="00BB7EC5">
            <w:rPr>
              <w:rStyle w:val="PageNumber"/>
              <w:rFonts w:cs="B Traffic"/>
              <w:sz w:val="16"/>
              <w:szCs w:val="16"/>
              <w:rtl/>
            </w:rPr>
            <w:fldChar w:fldCharType="end"/>
          </w:r>
          <w:r w:rsidRPr="00BB7EC5">
            <w:rPr>
              <w:rFonts w:cs="B Traffic"/>
              <w:szCs w:val="16"/>
              <w:rtl/>
            </w:rPr>
            <w:t>)</w:t>
          </w:r>
        </w:p>
      </w:tc>
    </w:tr>
  </w:tbl>
  <w:p w:rsidR="001F60C5" w:rsidRPr="00424C42" w:rsidRDefault="001F60C5" w:rsidP="00424C42">
    <w:pPr>
      <w:pStyle w:val="Header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6BD" w:rsidRDefault="005606B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12036" o:spid="_x0000_s18433" type="#_x0000_t136" style="position:absolute;left:0;text-align:left;margin-left:0;margin-top:0;width:715.5pt;height:43.8pt;rotation:315;z-index:-251656192;mso-position-horizontal:center;mso-position-horizontal-relative:margin;mso-position-vertical:center;mso-position-vertical-relative:margin" o:allowincell="f" fillcolor="red" stroked="f">
          <v:fill opacity=".5"/>
          <v:textpath style="font-family:&quot;B Titr&quot;;font-size:1pt" string="گروه کامپیوتر آموزش و پرورش تربت حیدریه (TorbatH.blog.ir)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3B29"/>
    <w:multiLevelType w:val="hybridMultilevel"/>
    <w:tmpl w:val="CADA8754"/>
    <w:lvl w:ilvl="0" w:tplc="0409000F">
      <w:start w:val="1"/>
      <w:numFmt w:val="decimal"/>
      <w:lvlText w:val="%1."/>
      <w:lvlJc w:val="left"/>
      <w:pPr>
        <w:ind w:left="1224" w:hanging="360"/>
      </w:p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">
    <w:nsid w:val="1A992357"/>
    <w:multiLevelType w:val="singleLevel"/>
    <w:tmpl w:val="6024A3E4"/>
    <w:lvl w:ilvl="0">
      <w:start w:val="1"/>
      <w:numFmt w:val="decimal"/>
      <w:lvlText w:val="%1-"/>
      <w:lvlJc w:val="right"/>
      <w:pPr>
        <w:tabs>
          <w:tab w:val="num" w:pos="700"/>
        </w:tabs>
        <w:ind w:left="340" w:firstLine="0"/>
      </w:pPr>
      <w:rPr>
        <w:rFonts w:cs="Compset" w:hint="default"/>
        <w:bCs/>
        <w:iCs w:val="0"/>
        <w:szCs w:val="20"/>
      </w:rPr>
    </w:lvl>
  </w:abstractNum>
  <w:abstractNum w:abstractNumId="2">
    <w:nsid w:val="27371305"/>
    <w:multiLevelType w:val="hybridMultilevel"/>
    <w:tmpl w:val="7F3232A4"/>
    <w:lvl w:ilvl="0" w:tplc="04FECC2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E5054"/>
    <w:multiLevelType w:val="hybridMultilevel"/>
    <w:tmpl w:val="FC446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E4685"/>
    <w:multiLevelType w:val="hybridMultilevel"/>
    <w:tmpl w:val="8452A25C"/>
    <w:lvl w:ilvl="0" w:tplc="958247DE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E71E3"/>
    <w:multiLevelType w:val="hybridMultilevel"/>
    <w:tmpl w:val="BB58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8"/>
    <o:shapelayout v:ext="edit">
      <o:idmap v:ext="edit" data="18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75B03"/>
    <w:rsid w:val="0001028B"/>
    <w:rsid w:val="000141BB"/>
    <w:rsid w:val="00015A0D"/>
    <w:rsid w:val="000166B8"/>
    <w:rsid w:val="00020272"/>
    <w:rsid w:val="00021C0A"/>
    <w:rsid w:val="000232C9"/>
    <w:rsid w:val="00026534"/>
    <w:rsid w:val="00026808"/>
    <w:rsid w:val="00035D8A"/>
    <w:rsid w:val="00041A57"/>
    <w:rsid w:val="000461E7"/>
    <w:rsid w:val="0004725A"/>
    <w:rsid w:val="00053115"/>
    <w:rsid w:val="00054FC4"/>
    <w:rsid w:val="00062D75"/>
    <w:rsid w:val="00067315"/>
    <w:rsid w:val="00077F70"/>
    <w:rsid w:val="00082613"/>
    <w:rsid w:val="00083751"/>
    <w:rsid w:val="00084546"/>
    <w:rsid w:val="00090223"/>
    <w:rsid w:val="00090AFD"/>
    <w:rsid w:val="000C2439"/>
    <w:rsid w:val="000C3DFB"/>
    <w:rsid w:val="000C4732"/>
    <w:rsid w:val="000C50F8"/>
    <w:rsid w:val="000D01FF"/>
    <w:rsid w:val="000E3E40"/>
    <w:rsid w:val="000F5149"/>
    <w:rsid w:val="00104C3D"/>
    <w:rsid w:val="001100C5"/>
    <w:rsid w:val="00113A95"/>
    <w:rsid w:val="00115D3C"/>
    <w:rsid w:val="00120275"/>
    <w:rsid w:val="00123D97"/>
    <w:rsid w:val="00132446"/>
    <w:rsid w:val="001332B9"/>
    <w:rsid w:val="001363B3"/>
    <w:rsid w:val="0014043A"/>
    <w:rsid w:val="00142A6F"/>
    <w:rsid w:val="00146B21"/>
    <w:rsid w:val="00147942"/>
    <w:rsid w:val="00161E2B"/>
    <w:rsid w:val="00162995"/>
    <w:rsid w:val="0016381A"/>
    <w:rsid w:val="00180609"/>
    <w:rsid w:val="00182D2D"/>
    <w:rsid w:val="00194356"/>
    <w:rsid w:val="001A5886"/>
    <w:rsid w:val="001A6390"/>
    <w:rsid w:val="001A6A8C"/>
    <w:rsid w:val="001B1646"/>
    <w:rsid w:val="001B345F"/>
    <w:rsid w:val="001C660A"/>
    <w:rsid w:val="001C79DF"/>
    <w:rsid w:val="001D10CE"/>
    <w:rsid w:val="001D2CCC"/>
    <w:rsid w:val="001D620F"/>
    <w:rsid w:val="001E757A"/>
    <w:rsid w:val="001F60C5"/>
    <w:rsid w:val="002068FA"/>
    <w:rsid w:val="00217CDD"/>
    <w:rsid w:val="0022309A"/>
    <w:rsid w:val="00225FBB"/>
    <w:rsid w:val="00230B0F"/>
    <w:rsid w:val="00232A5B"/>
    <w:rsid w:val="00242DBE"/>
    <w:rsid w:val="00247619"/>
    <w:rsid w:val="002708C1"/>
    <w:rsid w:val="0028272C"/>
    <w:rsid w:val="00286CC2"/>
    <w:rsid w:val="00293A19"/>
    <w:rsid w:val="002942D5"/>
    <w:rsid w:val="002A1A4E"/>
    <w:rsid w:val="002B50C6"/>
    <w:rsid w:val="002C5B91"/>
    <w:rsid w:val="002D6FA9"/>
    <w:rsid w:val="002E1A10"/>
    <w:rsid w:val="002F2D72"/>
    <w:rsid w:val="002F3446"/>
    <w:rsid w:val="00301F4C"/>
    <w:rsid w:val="003023A6"/>
    <w:rsid w:val="00314359"/>
    <w:rsid w:val="00326929"/>
    <w:rsid w:val="0033101D"/>
    <w:rsid w:val="00336C02"/>
    <w:rsid w:val="0035490A"/>
    <w:rsid w:val="0035563E"/>
    <w:rsid w:val="00363664"/>
    <w:rsid w:val="003673AA"/>
    <w:rsid w:val="0037074C"/>
    <w:rsid w:val="00373C31"/>
    <w:rsid w:val="003A25A2"/>
    <w:rsid w:val="003A7725"/>
    <w:rsid w:val="003B3FF1"/>
    <w:rsid w:val="003B6E23"/>
    <w:rsid w:val="003B7F4D"/>
    <w:rsid w:val="003C1AC3"/>
    <w:rsid w:val="003D10AE"/>
    <w:rsid w:val="003D327F"/>
    <w:rsid w:val="003E3989"/>
    <w:rsid w:val="003F69A6"/>
    <w:rsid w:val="003F6B5F"/>
    <w:rsid w:val="003F6EE4"/>
    <w:rsid w:val="00400C48"/>
    <w:rsid w:val="00403172"/>
    <w:rsid w:val="004043B6"/>
    <w:rsid w:val="00405650"/>
    <w:rsid w:val="0041008F"/>
    <w:rsid w:val="00413010"/>
    <w:rsid w:val="0041506D"/>
    <w:rsid w:val="00424C42"/>
    <w:rsid w:val="00431346"/>
    <w:rsid w:val="00433834"/>
    <w:rsid w:val="00435F89"/>
    <w:rsid w:val="0044114E"/>
    <w:rsid w:val="00450775"/>
    <w:rsid w:val="00452CB0"/>
    <w:rsid w:val="00453101"/>
    <w:rsid w:val="00454912"/>
    <w:rsid w:val="00467385"/>
    <w:rsid w:val="004729B3"/>
    <w:rsid w:val="00480A24"/>
    <w:rsid w:val="00491E3C"/>
    <w:rsid w:val="004B24BB"/>
    <w:rsid w:val="004B4282"/>
    <w:rsid w:val="004B6F6D"/>
    <w:rsid w:val="004C2C16"/>
    <w:rsid w:val="004D1BCD"/>
    <w:rsid w:val="004D29B1"/>
    <w:rsid w:val="004D2DCC"/>
    <w:rsid w:val="004D4D8D"/>
    <w:rsid w:val="004E4CA9"/>
    <w:rsid w:val="004F3A7C"/>
    <w:rsid w:val="0050042E"/>
    <w:rsid w:val="005014F1"/>
    <w:rsid w:val="00515747"/>
    <w:rsid w:val="0052094E"/>
    <w:rsid w:val="0052731A"/>
    <w:rsid w:val="00527BA5"/>
    <w:rsid w:val="00537011"/>
    <w:rsid w:val="00545B27"/>
    <w:rsid w:val="00553F0A"/>
    <w:rsid w:val="005606BD"/>
    <w:rsid w:val="00566797"/>
    <w:rsid w:val="00566A52"/>
    <w:rsid w:val="00570CAD"/>
    <w:rsid w:val="00571BC6"/>
    <w:rsid w:val="00584102"/>
    <w:rsid w:val="0058788C"/>
    <w:rsid w:val="005936B8"/>
    <w:rsid w:val="005A0DE2"/>
    <w:rsid w:val="005A3D14"/>
    <w:rsid w:val="005B27FA"/>
    <w:rsid w:val="005B3A6A"/>
    <w:rsid w:val="005B5606"/>
    <w:rsid w:val="005D0F01"/>
    <w:rsid w:val="005E5E18"/>
    <w:rsid w:val="005F0C63"/>
    <w:rsid w:val="005F17EE"/>
    <w:rsid w:val="005F1DE2"/>
    <w:rsid w:val="006106D5"/>
    <w:rsid w:val="006207B0"/>
    <w:rsid w:val="00636381"/>
    <w:rsid w:val="006452A7"/>
    <w:rsid w:val="006501A5"/>
    <w:rsid w:val="006538BC"/>
    <w:rsid w:val="0065679B"/>
    <w:rsid w:val="00662D2B"/>
    <w:rsid w:val="00671777"/>
    <w:rsid w:val="006717D0"/>
    <w:rsid w:val="00671A06"/>
    <w:rsid w:val="00672AD2"/>
    <w:rsid w:val="006866FA"/>
    <w:rsid w:val="00687A21"/>
    <w:rsid w:val="00690138"/>
    <w:rsid w:val="00692BD8"/>
    <w:rsid w:val="006931AB"/>
    <w:rsid w:val="00695A8C"/>
    <w:rsid w:val="006B70CC"/>
    <w:rsid w:val="006C2BF5"/>
    <w:rsid w:val="006C371B"/>
    <w:rsid w:val="006E40A5"/>
    <w:rsid w:val="006E4C74"/>
    <w:rsid w:val="006E5CEE"/>
    <w:rsid w:val="006F1064"/>
    <w:rsid w:val="006F406D"/>
    <w:rsid w:val="00702CA9"/>
    <w:rsid w:val="007033A8"/>
    <w:rsid w:val="00717697"/>
    <w:rsid w:val="00720F36"/>
    <w:rsid w:val="00723759"/>
    <w:rsid w:val="00732CB1"/>
    <w:rsid w:val="00745F43"/>
    <w:rsid w:val="00755BCA"/>
    <w:rsid w:val="007642CC"/>
    <w:rsid w:val="0076587C"/>
    <w:rsid w:val="00775B03"/>
    <w:rsid w:val="007803DA"/>
    <w:rsid w:val="00780436"/>
    <w:rsid w:val="007A151C"/>
    <w:rsid w:val="007B272A"/>
    <w:rsid w:val="007B384D"/>
    <w:rsid w:val="007E4AAE"/>
    <w:rsid w:val="007F47C4"/>
    <w:rsid w:val="00802C25"/>
    <w:rsid w:val="0081285C"/>
    <w:rsid w:val="00813107"/>
    <w:rsid w:val="008133FC"/>
    <w:rsid w:val="0081658E"/>
    <w:rsid w:val="00824C10"/>
    <w:rsid w:val="00824F89"/>
    <w:rsid w:val="00833621"/>
    <w:rsid w:val="008403F0"/>
    <w:rsid w:val="008420A4"/>
    <w:rsid w:val="008548E7"/>
    <w:rsid w:val="00870503"/>
    <w:rsid w:val="00871956"/>
    <w:rsid w:val="0087341E"/>
    <w:rsid w:val="00875C86"/>
    <w:rsid w:val="00895F9F"/>
    <w:rsid w:val="00896730"/>
    <w:rsid w:val="00897FD5"/>
    <w:rsid w:val="008A2030"/>
    <w:rsid w:val="008A69D6"/>
    <w:rsid w:val="008A7A0F"/>
    <w:rsid w:val="008B4307"/>
    <w:rsid w:val="008B6359"/>
    <w:rsid w:val="008B7266"/>
    <w:rsid w:val="008C47F6"/>
    <w:rsid w:val="008C76D3"/>
    <w:rsid w:val="008D0CA7"/>
    <w:rsid w:val="008E01F4"/>
    <w:rsid w:val="008E0258"/>
    <w:rsid w:val="008E3CE2"/>
    <w:rsid w:val="008E6757"/>
    <w:rsid w:val="008E6B0F"/>
    <w:rsid w:val="008E73C9"/>
    <w:rsid w:val="008F15E2"/>
    <w:rsid w:val="008F4BF8"/>
    <w:rsid w:val="009018F7"/>
    <w:rsid w:val="009026FA"/>
    <w:rsid w:val="0090491A"/>
    <w:rsid w:val="0091361F"/>
    <w:rsid w:val="009238BD"/>
    <w:rsid w:val="00927DE9"/>
    <w:rsid w:val="00931714"/>
    <w:rsid w:val="0094501F"/>
    <w:rsid w:val="00946E2C"/>
    <w:rsid w:val="00964CAB"/>
    <w:rsid w:val="009657FC"/>
    <w:rsid w:val="00966784"/>
    <w:rsid w:val="00972106"/>
    <w:rsid w:val="009A3E0C"/>
    <w:rsid w:val="009A45D6"/>
    <w:rsid w:val="009B1941"/>
    <w:rsid w:val="009B3C01"/>
    <w:rsid w:val="009B407E"/>
    <w:rsid w:val="009B6A7E"/>
    <w:rsid w:val="009B6F4A"/>
    <w:rsid w:val="009B733B"/>
    <w:rsid w:val="009D3725"/>
    <w:rsid w:val="009D73E4"/>
    <w:rsid w:val="009E0A8B"/>
    <w:rsid w:val="009E1621"/>
    <w:rsid w:val="009F1189"/>
    <w:rsid w:val="00A06504"/>
    <w:rsid w:val="00A13194"/>
    <w:rsid w:val="00A35CD6"/>
    <w:rsid w:val="00A36B9E"/>
    <w:rsid w:val="00A44FF1"/>
    <w:rsid w:val="00A717BB"/>
    <w:rsid w:val="00A7328F"/>
    <w:rsid w:val="00A75CDD"/>
    <w:rsid w:val="00A77155"/>
    <w:rsid w:val="00A86B63"/>
    <w:rsid w:val="00A93785"/>
    <w:rsid w:val="00AA2F51"/>
    <w:rsid w:val="00AA5B28"/>
    <w:rsid w:val="00AB5EC2"/>
    <w:rsid w:val="00AB6380"/>
    <w:rsid w:val="00AD272B"/>
    <w:rsid w:val="00AD3697"/>
    <w:rsid w:val="00AE328B"/>
    <w:rsid w:val="00AF16EC"/>
    <w:rsid w:val="00AF24D7"/>
    <w:rsid w:val="00AF32C3"/>
    <w:rsid w:val="00AF56A5"/>
    <w:rsid w:val="00AF5CB6"/>
    <w:rsid w:val="00B11016"/>
    <w:rsid w:val="00B15C64"/>
    <w:rsid w:val="00B2355D"/>
    <w:rsid w:val="00B2398C"/>
    <w:rsid w:val="00B249CB"/>
    <w:rsid w:val="00B4247C"/>
    <w:rsid w:val="00B427FB"/>
    <w:rsid w:val="00B42BFC"/>
    <w:rsid w:val="00B44816"/>
    <w:rsid w:val="00B56501"/>
    <w:rsid w:val="00B60D5F"/>
    <w:rsid w:val="00B630B9"/>
    <w:rsid w:val="00B643E9"/>
    <w:rsid w:val="00B7654C"/>
    <w:rsid w:val="00B77718"/>
    <w:rsid w:val="00B86CE6"/>
    <w:rsid w:val="00BA65E7"/>
    <w:rsid w:val="00BB0B3A"/>
    <w:rsid w:val="00BB1DFE"/>
    <w:rsid w:val="00BB7EC5"/>
    <w:rsid w:val="00BC39D6"/>
    <w:rsid w:val="00BC7B3D"/>
    <w:rsid w:val="00BD5730"/>
    <w:rsid w:val="00BE07B0"/>
    <w:rsid w:val="00BE23F7"/>
    <w:rsid w:val="00BE3743"/>
    <w:rsid w:val="00BE73A5"/>
    <w:rsid w:val="00BF5EB5"/>
    <w:rsid w:val="00C05133"/>
    <w:rsid w:val="00C059CD"/>
    <w:rsid w:val="00C10D7C"/>
    <w:rsid w:val="00C15B00"/>
    <w:rsid w:val="00C31F19"/>
    <w:rsid w:val="00C34C74"/>
    <w:rsid w:val="00C36E5A"/>
    <w:rsid w:val="00C37DE3"/>
    <w:rsid w:val="00C41A72"/>
    <w:rsid w:val="00C41DCC"/>
    <w:rsid w:val="00C53682"/>
    <w:rsid w:val="00C6275E"/>
    <w:rsid w:val="00C6724C"/>
    <w:rsid w:val="00C70EE5"/>
    <w:rsid w:val="00C7211A"/>
    <w:rsid w:val="00C82973"/>
    <w:rsid w:val="00C82AD2"/>
    <w:rsid w:val="00C95E80"/>
    <w:rsid w:val="00C965E7"/>
    <w:rsid w:val="00CC1E50"/>
    <w:rsid w:val="00CC3215"/>
    <w:rsid w:val="00CD2E89"/>
    <w:rsid w:val="00CE48E1"/>
    <w:rsid w:val="00CE4B8C"/>
    <w:rsid w:val="00CF4427"/>
    <w:rsid w:val="00CF4C3B"/>
    <w:rsid w:val="00D0135D"/>
    <w:rsid w:val="00D07B24"/>
    <w:rsid w:val="00D13EA9"/>
    <w:rsid w:val="00D3004B"/>
    <w:rsid w:val="00D31CFF"/>
    <w:rsid w:val="00D32057"/>
    <w:rsid w:val="00D341E0"/>
    <w:rsid w:val="00D47F7B"/>
    <w:rsid w:val="00D56B31"/>
    <w:rsid w:val="00D57009"/>
    <w:rsid w:val="00D67324"/>
    <w:rsid w:val="00D67D1D"/>
    <w:rsid w:val="00D7067C"/>
    <w:rsid w:val="00D946AB"/>
    <w:rsid w:val="00DA1F17"/>
    <w:rsid w:val="00DA4812"/>
    <w:rsid w:val="00DB0399"/>
    <w:rsid w:val="00DB4AE4"/>
    <w:rsid w:val="00DD74EE"/>
    <w:rsid w:val="00DE26FC"/>
    <w:rsid w:val="00DE2CF1"/>
    <w:rsid w:val="00DE49C4"/>
    <w:rsid w:val="00DE5FBC"/>
    <w:rsid w:val="00DE6349"/>
    <w:rsid w:val="00DF22B7"/>
    <w:rsid w:val="00DF5F30"/>
    <w:rsid w:val="00E04065"/>
    <w:rsid w:val="00E04F20"/>
    <w:rsid w:val="00E2201C"/>
    <w:rsid w:val="00E26F67"/>
    <w:rsid w:val="00E3268D"/>
    <w:rsid w:val="00E40B68"/>
    <w:rsid w:val="00E41A66"/>
    <w:rsid w:val="00E41E2E"/>
    <w:rsid w:val="00E5006D"/>
    <w:rsid w:val="00E5756A"/>
    <w:rsid w:val="00E7095F"/>
    <w:rsid w:val="00E74756"/>
    <w:rsid w:val="00E75EA1"/>
    <w:rsid w:val="00E85173"/>
    <w:rsid w:val="00E85882"/>
    <w:rsid w:val="00E93AC5"/>
    <w:rsid w:val="00EA2F7D"/>
    <w:rsid w:val="00EB1DAF"/>
    <w:rsid w:val="00EB30AA"/>
    <w:rsid w:val="00EB7731"/>
    <w:rsid w:val="00EC7FE2"/>
    <w:rsid w:val="00ED021F"/>
    <w:rsid w:val="00ED4814"/>
    <w:rsid w:val="00EE47CA"/>
    <w:rsid w:val="00EE5ABE"/>
    <w:rsid w:val="00F01989"/>
    <w:rsid w:val="00F04A15"/>
    <w:rsid w:val="00F133BE"/>
    <w:rsid w:val="00F208C8"/>
    <w:rsid w:val="00F20993"/>
    <w:rsid w:val="00F25BFF"/>
    <w:rsid w:val="00F26BE9"/>
    <w:rsid w:val="00F30D20"/>
    <w:rsid w:val="00F32026"/>
    <w:rsid w:val="00F35837"/>
    <w:rsid w:val="00F44374"/>
    <w:rsid w:val="00F54DC6"/>
    <w:rsid w:val="00F64319"/>
    <w:rsid w:val="00F64939"/>
    <w:rsid w:val="00F7368B"/>
    <w:rsid w:val="00F80CF6"/>
    <w:rsid w:val="00F93339"/>
    <w:rsid w:val="00F941B4"/>
    <w:rsid w:val="00F94CC4"/>
    <w:rsid w:val="00FA1BC1"/>
    <w:rsid w:val="00FA7269"/>
    <w:rsid w:val="00FA78FE"/>
    <w:rsid w:val="00FA7910"/>
    <w:rsid w:val="00FB4F94"/>
    <w:rsid w:val="00FC566D"/>
    <w:rsid w:val="00FC741E"/>
    <w:rsid w:val="00FD178B"/>
    <w:rsid w:val="00FE268B"/>
    <w:rsid w:val="00FF0834"/>
    <w:rsid w:val="00FF4C04"/>
    <w:rsid w:val="00FF5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0A5"/>
    <w:pPr>
      <w:bidi/>
    </w:pPr>
    <w:rPr>
      <w:rFonts w:cs="Compset"/>
      <w:bCs/>
      <w:lang w:eastAsia="zh-CN"/>
    </w:rPr>
  </w:style>
  <w:style w:type="paragraph" w:styleId="Heading1">
    <w:name w:val="heading 1"/>
    <w:basedOn w:val="Normal"/>
    <w:next w:val="Normal"/>
    <w:qFormat/>
    <w:rsid w:val="006E40A5"/>
    <w:pPr>
      <w:keepNext/>
      <w:jc w:val="center"/>
      <w:outlineLvl w:val="0"/>
    </w:pPr>
  </w:style>
  <w:style w:type="paragraph" w:styleId="Heading2">
    <w:name w:val="heading 2"/>
    <w:basedOn w:val="Normal"/>
    <w:next w:val="Normal"/>
    <w:qFormat/>
    <w:rsid w:val="006E40A5"/>
    <w:pPr>
      <w:keepNext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E40A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E40A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E40A5"/>
  </w:style>
  <w:style w:type="paragraph" w:styleId="Caption">
    <w:name w:val="caption"/>
    <w:basedOn w:val="Normal"/>
    <w:next w:val="Normal"/>
    <w:qFormat/>
    <w:rsid w:val="006E40A5"/>
    <w:pPr>
      <w:ind w:left="3600" w:firstLine="720"/>
    </w:pPr>
    <w:rPr>
      <w:rFonts w:cs="Majid Shadow"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24C42"/>
    <w:rPr>
      <w:rFonts w:cs="Compset"/>
      <w:bCs/>
      <w:lang w:eastAsia="zh-CN" w:bidi="ar-SA"/>
    </w:rPr>
  </w:style>
  <w:style w:type="paragraph" w:styleId="BalloonText">
    <w:name w:val="Balloon Text"/>
    <w:basedOn w:val="Normal"/>
    <w:link w:val="BalloonTextChar"/>
    <w:rsid w:val="00424C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4C42"/>
    <w:rPr>
      <w:rFonts w:ascii="Tahoma" w:hAnsi="Tahoma" w:cs="Tahoma"/>
      <w:bCs/>
      <w:sz w:val="16"/>
      <w:szCs w:val="16"/>
      <w:lang w:eastAsia="zh-CN" w:bidi="ar-SA"/>
    </w:rPr>
  </w:style>
  <w:style w:type="paragraph" w:styleId="NormalWeb">
    <w:name w:val="Normal (Web)"/>
    <w:basedOn w:val="Normal"/>
    <w:uiPriority w:val="99"/>
    <w:unhideWhenUsed/>
    <w:rsid w:val="00077F70"/>
    <w:pPr>
      <w:bidi w:val="0"/>
      <w:spacing w:before="100" w:beforeAutospacing="1" w:after="100" w:afterAutospacing="1"/>
    </w:pPr>
    <w:rPr>
      <w:rFonts w:eastAsiaTheme="minorEastAsia" w:cs="Times New Roman"/>
      <w:bCs w:val="0"/>
      <w:sz w:val="24"/>
      <w:szCs w:val="24"/>
      <w:lang w:eastAsia="en-US"/>
    </w:rPr>
  </w:style>
  <w:style w:type="table" w:styleId="TableGrid">
    <w:name w:val="Table Grid"/>
    <w:basedOn w:val="TableNormal"/>
    <w:rsid w:val="00E75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1A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chool\&#1575;&#1604;&#1711;&#1608;&#1740;%20&#1575;&#1605;&#1578;&#1581;&#1575;&#1606;&#1575;&#1578;%20&#1578;&#1587;&#1578;&#1740;%20&#1578;&#1588;&#1585;&#1740;&#1581;&#174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17055-C70F-43AE-AF6F-80B66A602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الگوی امتحانات تستی تشریحی</Template>
  <TotalTime>7</TotalTime>
  <Pages>3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سئوالات آزمون  نهائي استاندارد مهارت :</vt:lpstr>
    </vt:vector>
  </TitlesOfParts>
  <Company>Office07</Company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سئوالات آزمون  نهائي استاندارد مهارت :</dc:title>
  <dc:subject>نمونه</dc:subject>
  <dc:creator>MRT www.Win2Farsi.com</dc:creator>
  <cp:lastModifiedBy>Server</cp:lastModifiedBy>
  <cp:revision>9</cp:revision>
  <cp:lastPrinted>2008-12-15T04:11:00Z</cp:lastPrinted>
  <dcterms:created xsi:type="dcterms:W3CDTF">2015-12-25T14:08:00Z</dcterms:created>
  <dcterms:modified xsi:type="dcterms:W3CDTF">2015-12-26T07:53:00Z</dcterms:modified>
  <cp:category>سئوالات</cp:category>
</cp:coreProperties>
</file>