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9156DE">
      <w:pPr>
        <w:bidi/>
        <w:ind w:left="5760" w:firstLine="720"/>
        <w:jc w:val="right"/>
        <w:divId w:val="663049555"/>
        <w:rPr>
          <w:rFonts w:cs="B Titr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4944725" cy="8258175"/>
            <wp:effectExtent l="0" t="0" r="9525" b="9525"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7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156DE">
      <w:pPr>
        <w:bidi/>
        <w:ind w:left="5760" w:firstLine="720"/>
        <w:divId w:val="663049555"/>
        <w:rPr>
          <w:rFonts w:cs="B Titr"/>
          <w:sz w:val="44"/>
          <w:szCs w:val="44"/>
        </w:rPr>
      </w:pPr>
      <w:r>
        <w:rPr>
          <w:rFonts w:cs="B Titr" w:hint="cs"/>
          <w:sz w:val="44"/>
          <w:szCs w:val="44"/>
          <w:rtl/>
        </w:rPr>
        <w:t>کد پرسنلی وکد امنیتی را در قسمتهای مربوطه یادداشت نمایید.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mouse wheel down in &quot;سامانه جامع مدیریت آموزش و یادگیری فرهنگیان (ضمن خدمت) کشور - ورود به بخش مدیریت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2" name="Picture 1" descr="Description: Description: Description: Description: screenshot_0007.jpe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Description: Description: screenshot_0007.jpe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rFonts w:cs="B Titr" w:hint="cs"/>
                <w:sz w:val="44"/>
                <w:szCs w:val="44"/>
                <w:rtl/>
              </w:rPr>
              <w:t>دکمه ورود به سامانه را زده ووارد  سامانه شوید.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3" name="Picture 2" descr="Description: Description: Description: Description: screenshot_0008.jpe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Description: Description: screenshot_0008.jpe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rFonts w:cs="B Titr" w:hint="cs"/>
                <w:sz w:val="44"/>
                <w:szCs w:val="44"/>
                <w:rtl/>
              </w:rPr>
              <w:t>درقسمت سمت راست ثبت نام در دوره ها را کلیک نمایید.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8639810</wp:posOffset>
                      </wp:positionH>
                      <wp:positionV relativeFrom="paragraph">
                        <wp:posOffset>1844040</wp:posOffset>
                      </wp:positionV>
                      <wp:extent cx="4445635" cy="4414520"/>
                      <wp:effectExtent l="0" t="0" r="69215" b="62230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45635" cy="44145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left:0;text-align:left;margin-left:680.3pt;margin-top:145.2pt;width:350.05pt;height:34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4" name="Picture 3" descr="Description: Description: Description: Description: screenshot_0009.jpe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Description: Description: Description: screenshot_0009.jpe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rFonts w:cs="B Titr" w:hint="cs"/>
                <w:sz w:val="44"/>
                <w:szCs w:val="44"/>
                <w:rtl/>
              </w:rPr>
              <w:t>دوره ای را که شرکت می نمایید انتخاب نموده وسپس دکمه ی ادامه جهت انتخاب کلاس راکلیک نمایید.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10878185</wp:posOffset>
                      </wp:positionH>
                      <wp:positionV relativeFrom="paragraph">
                        <wp:posOffset>4193540</wp:posOffset>
                      </wp:positionV>
                      <wp:extent cx="1765935" cy="1939290"/>
                      <wp:effectExtent l="38100" t="0" r="24765" b="6096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765935" cy="19392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left:0;text-align:left;margin-left:856.55pt;margin-top:330.2pt;width:139.05pt;height:152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5" name="Picture 4" descr="Description: Description: Description: Description: screenshot_0010.jpe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escription: Description: Description: screenshot_0010.jpe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</w:tcPr>
          <w:p w:rsidR="00000000" w:rsidRDefault="009156DE">
            <w:pPr>
              <w:bidi/>
              <w:rPr>
                <w:rFonts w:cs="B Titr"/>
                <w:sz w:val="44"/>
                <w:szCs w:val="44"/>
              </w:rPr>
            </w:pP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3909695</wp:posOffset>
                      </wp:positionH>
                      <wp:positionV relativeFrom="paragraph">
                        <wp:posOffset>4288155</wp:posOffset>
                      </wp:positionV>
                      <wp:extent cx="1592580" cy="2790190"/>
                      <wp:effectExtent l="0" t="0" r="83820" b="4826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92580" cy="27901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left:0;text-align:left;margin-left:307.85pt;margin-top:337.65pt;width:125.4pt;height:21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6" name="Picture 5" descr="Description: Description: Description: Description: screenshot_0011.jpe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Description: Description: screenshot_0011.jpe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mouse wheel down in &quot;سامانه جامع مدیریت آموزش و یادگیری فرهنگیان (ضمن خدمت) کشور - دوره های ضمن خدمت - Mozilla Firefox&quot;"/>
      </w:tblPr>
      <w:tblGrid>
        <w:gridCol w:w="6825"/>
      </w:tblGrid>
      <w:tr w:rsidR="00000000">
        <w:trPr>
          <w:divId w:val="663049555"/>
          <w:trHeight w:val="133"/>
          <w:tblCellSpacing w:w="0" w:type="dxa"/>
        </w:trPr>
        <w:tc>
          <w:tcPr>
            <w:tcW w:w="23785" w:type="dxa"/>
            <w:vAlign w:val="center"/>
          </w:tcPr>
          <w:p w:rsidR="00000000" w:rsidRDefault="009156DE">
            <w:pPr>
              <w:bidi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rFonts w:cs="B Titr" w:hint="cs"/>
                <w:sz w:val="44"/>
                <w:szCs w:val="44"/>
                <w:rtl/>
              </w:rPr>
              <w:t>یکی از کلاسها رابا توجه به تاریخ آزمون آن انتخاب و دکمه ثبت نام را کلیک نمایید.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rHeight w:val="133"/>
          <w:tblCellSpacing w:w="0" w:type="dxa"/>
        </w:trPr>
        <w:tc>
          <w:tcPr>
            <w:tcW w:w="23785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rHeight w:val="133"/>
          <w:tblCellSpacing w:w="0" w:type="dxa"/>
        </w:trPr>
        <w:tc>
          <w:tcPr>
            <w:tcW w:w="23785" w:type="dxa"/>
            <w:vAlign w:val="center"/>
            <w:hideMark/>
          </w:tcPr>
          <w:p w:rsidR="00000000" w:rsidRDefault="009156DE">
            <w:pPr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divId w:val="663049555"/>
          <w:trHeight w:val="133"/>
          <w:tblCellSpacing w:w="0" w:type="dxa"/>
        </w:trPr>
        <w:tc>
          <w:tcPr>
            <w:tcW w:w="23785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in &quot;سامانه جامع مدیریت آموزش و یادگیری فرهنگیان (ضمن خدمت) کشور - دوره های ضمن خدمت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ind w:left="5760" w:firstLine="72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7" name="Picture 7" descr="Description: Description: Description: Description: screenshot_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Description: Description: Description: screenshot_00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  <w:rtl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ثبت نام (push button)&quot; in &quot;سامانه جامع مدیریت آموزش و یادگیری فرهنگیان (ضمن خدمت) کشور - دوره های ضمن خدمت - Mozilla Firefox&quot;"/>
      </w:tblPr>
      <w:tblGrid>
        <w:gridCol w:w="2725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  <w:rtl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 دوره های ثبت نام شده  (editable text)&quot; in &quot;سامانه جامع مدیریت آموزش و یادگیری فرهنگیان (ضمن خدمت) کشور - ثبت نام در دوره ها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ind w:left="5760" w:firstLine="72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8" name="Picture 9" descr="Description: Description: Description: Description: screenshot_0015.jpe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Description: Description: Description: screenshot_0015.jpe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ورود به کلاس  (editable text)&quot; in &quot;سامانه جامع مدیریت آموزش و یادگیری فرهنگیان (ضمن خدمت) کشور - دوره های ثبت نام شده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rFonts w:cs="B Titr" w:hint="cs"/>
                <w:sz w:val="44"/>
                <w:szCs w:val="44"/>
                <w:rtl/>
              </w:rPr>
              <w:t>در قسمت دوره های ثبت نام شده می توان دوره هایی را که شرکت نموده اید مشاهده نمایید.ودر قسمت</w:t>
            </w:r>
          </w:p>
          <w:p w:rsidR="00000000" w:rsidRDefault="009156DE">
            <w:pPr>
              <w:bidi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rFonts w:cs="B Titr" w:hint="cs"/>
                <w:sz w:val="44"/>
                <w:szCs w:val="44"/>
                <w:rtl/>
              </w:rPr>
              <w:t>ورود به کلاس ازبرنامه وزمان آزمون مطلع شوید.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9" name="Picture 10" descr="Description: Description: Description: Description: screenshot_0016.jpe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Description: Description: Description: screenshot_0016.jpe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برنامه کلاسی (editable text)&quot; in &quot;سامانه جامع مدیریت آموزش و یادگیری فرهنگیان (ضمن خدمت) کشور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spacing w:before="0"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5171440</wp:posOffset>
                      </wp:positionH>
                      <wp:positionV relativeFrom="paragraph">
                        <wp:posOffset>362585</wp:posOffset>
                      </wp:positionV>
                      <wp:extent cx="6826250" cy="4997450"/>
                      <wp:effectExtent l="0" t="0" r="69850" b="50800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826250" cy="4997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left:0;text-align:left;margin-left:407.2pt;margin-top:28.55pt;width:537.5pt;height:3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B Titr" w:hint="cs"/>
                <w:sz w:val="44"/>
                <w:szCs w:val="44"/>
                <w:rtl/>
              </w:rPr>
              <w:t>برنامه کلاسی جهت اطلاع ازتاریخ وزمان آزمون می باشد.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10" name="Picture 11" descr="Description: Description: Description: Description: screenshot_0017.jpe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Description: Description: Description: screenshot_0017.jpe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mouse drag start on &quot;۱۳۹۲/۰۲/۱۸ ۱۶-۲۲ اینترنت غیرحضوری (row)&quot; in &quot;سامانه جامع مدیریت آموزش و یادگیری فرهنگیان (ضمن خدمت) کشور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spacing w:before="0"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8072120</wp:posOffset>
                      </wp:positionH>
                      <wp:positionV relativeFrom="paragraph">
                        <wp:posOffset>330835</wp:posOffset>
                      </wp:positionV>
                      <wp:extent cx="3405505" cy="5659755"/>
                      <wp:effectExtent l="0" t="0" r="80645" b="55245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405505" cy="56597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left:0;text-align:left;margin-left:635.6pt;margin-top:26.05pt;width:268.15pt;height:4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B Titr" w:hint="cs"/>
                <w:sz w:val="44"/>
                <w:szCs w:val="44"/>
                <w:rtl/>
              </w:rPr>
              <w:t>مشاهده زمان وتاریخ آزمون ونحوه ی برگزاری آزمون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11" name="Picture 12" descr="Description: Description: Description: Description: screenshot_0018.jpe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Description: Description: Description: screenshot_0018.jpe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mouse drag end on &quot;۱۳۹۲/۰۲/۱۸ ۱۶-۲۲ اینترنت غیرحضوری (row)&quot; in &quot;سامانه جامع مدیریت آموزش و یادگیری فرهنگیان (ضمن خدمت) کشور - Mozilla Firefox&quot;"/>
      </w:tblPr>
      <w:tblGrid>
        <w:gridCol w:w="2725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محتوی دوره (editable text)&quot; in &quot;سامانه جامع مدیریت آموزش و یادگیری فرهنگیان (ضمن خدمت) کشور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</w:tcPr>
          <w:p w:rsidR="00000000" w:rsidRDefault="009156DE">
            <w:pPr>
              <w:bidi/>
              <w:ind w:left="5760" w:firstLine="72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4508500</wp:posOffset>
                      </wp:positionH>
                      <wp:positionV relativeFrom="paragraph">
                        <wp:posOffset>3656965</wp:posOffset>
                      </wp:positionV>
                      <wp:extent cx="5943600" cy="1150620"/>
                      <wp:effectExtent l="0" t="19050" r="38100" b="30480"/>
                      <wp:wrapNone/>
                      <wp:docPr id="33" name="Right Arrow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43600" cy="11506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0000" w:rsidRDefault="009156DE">
                                  <w:pPr>
                                    <w:bidi/>
                                    <w:jc w:val="center"/>
                                    <w:rPr>
                                      <w:rFonts w:cs="B Titr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sz w:val="40"/>
                                      <w:szCs w:val="40"/>
                                      <w:rtl/>
                                    </w:rPr>
                                    <w:t>جهت دانلود منابع کلیک نمایید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3" o:spid="_x0000_s1026" type="#_x0000_t13" style="position:absolute;left:0;text-align:left;margin-left:355pt;margin-top:287.95pt;width:468pt;height:9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" adj="19509" fillcolor="white [3201]" strokecolor="black [3200]" strokeweight="2pt">
                      <v:path arrowok="t"/>
                      <v:textbox>
                        <w:txbxContent>
                          <w:p w:rsidR="00000000" w:rsidRDefault="009156DE">
                            <w:pPr>
                              <w:bidi/>
                              <w:jc w:val="center"/>
                              <w:rPr>
                                <w:rFonts w:cs="B Tit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>جهت دانلود منابع کلیک نمایید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12" name="Picture 14" descr="Description: Description: Description: Description: screenshot_0020.jpe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Description: Description: Description: screenshot_0020.jpe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ind w:left="5760" w:firstLine="720"/>
              <w:rPr>
                <w:rFonts w:cs="B Titr"/>
                <w:sz w:val="44"/>
                <w:szCs w:val="44"/>
              </w:rPr>
            </w:pPr>
            <w:r>
              <w:rPr>
                <w:rFonts w:cs="B Titr" w:hint="cs"/>
                <w:sz w:val="44"/>
                <w:szCs w:val="44"/>
                <w:rtl/>
              </w:rPr>
              <w:t>در منوی محتوای دوره وقسمت پیوست دارد می توان منابع آزمون را مشاهده و دانلود نمایید.</w:t>
            </w:r>
          </w:p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8545195</wp:posOffset>
                      </wp:positionH>
                      <wp:positionV relativeFrom="paragraph">
                        <wp:posOffset>2096770</wp:posOffset>
                      </wp:positionV>
                      <wp:extent cx="2979420" cy="2553970"/>
                      <wp:effectExtent l="0" t="0" r="68580" b="55880"/>
                      <wp:wrapNone/>
                      <wp:docPr id="32" name="Straight Arrow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979420" cy="25539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2" o:spid="_x0000_s1026" type="#_x0000_t32" style="position:absolute;left:0;text-align:left;margin-left:672.85pt;margin-top:165.1pt;width:234.6pt;height:20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13" name="Picture 15" descr="Description: Description: Description: Description: screenshot_0021.jpe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Description: Description: Description: screenshot_0021.jpe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پیوست دارد  (editable text)&quot; in &quot;سامانه جامع مدیریت آموزش و یادگیری فرهنگیان (ضمن خدمت) کشور - Mozilla Firefox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hyperlink w:anchor="ProblemStep21" w:tooltip="Previous" w:history="1">
              <w:r>
                <w:rPr>
                  <w:rStyle w:val="Hyperlink"/>
                  <w:rFonts w:ascii="Segoe UI" w:eastAsia="Times New Roman" w:hAnsi="Segoe UI" w:cs="Segoe UI"/>
                  <w:sz w:val="28"/>
                  <w:szCs w:val="28"/>
                </w:rPr>
                <w:t>Previou</w:t>
              </w:r>
              <w:r>
                <w:rPr>
                  <w:rStyle w:val="Hyperlink"/>
                  <w:rFonts w:ascii="Segoe UI" w:eastAsia="Times New Roman" w:hAnsi="Segoe UI" w:cs="Segoe UI"/>
                  <w:sz w:val="28"/>
                  <w:szCs w:val="28"/>
                </w:rPr>
                <w:t>s</w:t>
              </w:r>
            </w:hyperlink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 xml:space="preserve"> </w:t>
            </w:r>
            <w:hyperlink w:anchor="ProblemStep23" w:tooltip="Next" w:history="1">
              <w:r>
                <w:rPr>
                  <w:rStyle w:val="Hyperlink"/>
                  <w:rFonts w:ascii="Segoe UI" w:eastAsia="Times New Roman" w:hAnsi="Segoe UI" w:cs="Segoe UI"/>
                  <w:sz w:val="28"/>
                  <w:szCs w:val="28"/>
                </w:rPr>
                <w:t>Nex</w:t>
              </w:r>
              <w:r>
                <w:rPr>
                  <w:rStyle w:val="Hyperlink"/>
                  <w:rFonts w:ascii="Segoe UI" w:eastAsia="Times New Roman" w:hAnsi="Segoe UI" w:cs="Segoe UI"/>
                  <w:sz w:val="28"/>
                  <w:szCs w:val="28"/>
                </w:rPr>
                <w:t>t</w:t>
              </w:r>
            </w:hyperlink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 xml:space="preserve"> </w:t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bCs/>
                <w:color w:val="575757"/>
                <w:sz w:val="28"/>
                <w:szCs w:val="28"/>
              </w:rPr>
              <w:t xml:space="preserve">Problem Step 22: (04/17/2013 09:42:19 </w:t>
            </w:r>
            <w:r>
              <w:rPr>
                <w:rFonts w:ascii="Segoe UI" w:hAnsi="Segoe UI" w:cs="Segoe UI"/>
                <w:b/>
                <w:bCs/>
                <w:color w:val="575757"/>
                <w:sz w:val="28"/>
                <w:szCs w:val="28"/>
                <w:rtl/>
              </w:rPr>
              <w:t>ق.ظ</w:t>
            </w:r>
            <w:r>
              <w:rPr>
                <w:rFonts w:ascii="Segoe UI" w:hAnsi="Segoe UI" w:cs="Segoe UI"/>
                <w:b/>
                <w:bCs/>
                <w:color w:val="575757"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color w:val="575757"/>
                <w:sz w:val="28"/>
                <w:szCs w:val="28"/>
              </w:rPr>
              <w:t xml:space="preserve"> User left click on "</w:t>
            </w:r>
            <w:r>
              <w:rPr>
                <w:rFonts w:ascii="Segoe UI" w:hAnsi="Segoe UI" w:cs="Segoe UI"/>
                <w:color w:val="575757"/>
                <w:sz w:val="28"/>
                <w:szCs w:val="28"/>
                <w:rtl/>
              </w:rPr>
              <w:t xml:space="preserve">پیوست دارد </w:t>
            </w:r>
            <w:r>
              <w:rPr>
                <w:rFonts w:ascii="Segoe UI" w:hAnsi="Segoe UI" w:cs="Segoe UI"/>
                <w:color w:val="575757"/>
                <w:sz w:val="28"/>
                <w:szCs w:val="28"/>
              </w:rPr>
              <w:t>(editable text)" in "</w:t>
            </w:r>
            <w:r>
              <w:rPr>
                <w:rFonts w:ascii="Segoe UI" w:hAnsi="Segoe UI" w:cs="Segoe UI"/>
                <w:color w:val="575757"/>
                <w:sz w:val="28"/>
                <w:szCs w:val="28"/>
                <w:rtl/>
              </w:rPr>
              <w:t>سامانه جامع مدیریت آموزش و یادگیری فرهنگیان (ضمن خدمت) کشور</w:t>
            </w:r>
            <w:r>
              <w:rPr>
                <w:rFonts w:ascii="Segoe UI" w:hAnsi="Segoe UI" w:cs="Segoe UI"/>
                <w:color w:val="575757"/>
                <w:sz w:val="28"/>
                <w:szCs w:val="28"/>
              </w:rPr>
              <w:t xml:space="preserve"> - Mozilla Firefox" </w:t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9284970</wp:posOffset>
                      </wp:positionH>
                      <wp:positionV relativeFrom="paragraph">
                        <wp:posOffset>4255770</wp:posOffset>
                      </wp:positionV>
                      <wp:extent cx="2884805" cy="1670685"/>
                      <wp:effectExtent l="19050" t="19050" r="29845" b="43815"/>
                      <wp:wrapNone/>
                      <wp:docPr id="30" name="Notched Right Arrow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84805" cy="1670685"/>
                              </a:xfrm>
                              <a:prstGeom prst="notchedRightArrow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0000" w:rsidRDefault="009156DE">
                                  <w:pPr>
                                    <w:bidi/>
                                    <w:jc w:val="center"/>
                                    <w:rPr>
                                      <w:rFonts w:cs="B Titr"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0D0D0D" w:themeColor="text1" w:themeTint="F2"/>
                                      <w:rtl/>
                                    </w:rPr>
                                    <w:t>برای</w:t>
                                  </w:r>
                                  <w:r>
                                    <w:rPr>
                                      <w:rFonts w:cs="B Titr" w:hint="cs"/>
                                      <w:color w:val="0D0D0D" w:themeColor="text1" w:themeTint="F2"/>
                                      <w:rtl/>
                                    </w:rPr>
                                    <w:t xml:space="preserve"> نمونه منبع دوره انسان کامل دانلود شده است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Notched Right Arrow 30" o:spid="_x0000_s1027" type="#_x0000_t94" style="position:absolute;left:0;text-align:left;margin-left:731.1pt;margin-top:335.1pt;width:227.15pt;height:13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" adj="15345" fillcolor="#d8d8d8 [2732]" strokecolor="red" strokeweight="2pt">
                      <v:path arrowok="t"/>
                      <v:textbox>
                        <w:txbxContent>
                          <w:p w:rsidR="00000000" w:rsidRDefault="009156DE">
                            <w:pPr>
                              <w:bidi/>
                              <w:jc w:val="center"/>
                              <w:rPr>
                                <w:rFonts w:cs="B Titr"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="B Titr" w:hint="cs"/>
                                <w:color w:val="0D0D0D" w:themeColor="text1" w:themeTint="F2"/>
                                <w:rtl/>
                              </w:rPr>
                              <w:t>برای</w:t>
                            </w:r>
                            <w:r>
                              <w:rPr>
                                <w:rFonts w:cs="B Titr" w:hint="cs"/>
                                <w:color w:val="0D0D0D" w:themeColor="text1" w:themeTint="F2"/>
                                <w:rtl/>
                              </w:rPr>
                              <w:t xml:space="preserve"> نمونه منبع دوره انسان کامل دانلود شده است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14" name="Picture 16" descr="Description: Description: Description: Description: screenshot_0022.jpe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Description: Description: Description: screenshot_0022.jpe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تأييد (push button)&quot; in &quot;لينک دانلود تکراري است&quot;"/>
      </w:tblPr>
      <w:tblGrid>
        <w:gridCol w:w="2725"/>
      </w:tblGrid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bidi/>
              <w:ind w:left="5760" w:firstLine="72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</w:tcPr>
          <w:p w:rsidR="00000000" w:rsidRDefault="009156DE">
            <w:pPr>
              <w:pStyle w:val="NormalWeb"/>
              <w:bidi/>
              <w:rPr>
                <w:rFonts w:ascii="Segoe UI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11400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mouse drag start in &quot;91.pdf - Adobe Reader&quot;"/>
      </w:tblPr>
      <w:tblGrid>
        <w:gridCol w:w="24000"/>
      </w:tblGrid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noProof/>
                <w:color w:val="1370AB"/>
                <w:sz w:val="28"/>
                <w:szCs w:val="28"/>
              </w:rPr>
              <w:drawing>
                <wp:inline distT="0" distB="0" distL="0" distR="0">
                  <wp:extent cx="15240000" cy="8572500"/>
                  <wp:effectExtent l="0" t="0" r="0" b="0"/>
                  <wp:docPr id="15" name="Picture 19" descr="Description: Description: Description: Description: screenshot_0025.jpe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Description: Description: Description: screenshot_0025.jpe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</w:tcPr>
          <w:p w:rsidR="00000000" w:rsidRDefault="009156DE">
            <w:pPr>
              <w:bidi/>
              <w:ind w:left="5760" w:firstLine="72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</w:p>
        </w:tc>
      </w:tr>
    </w:tbl>
    <w:p w:rsidR="00000000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User left click on &quot;خروج از سیستم (link)&quot; in &quot;سامانه جامع مدیریت آموزش و یادگیری فرهنگیان (ضمن خدمت) کشور - Mozilla Firefox&quot;"/>
      </w:tblPr>
      <w:tblGrid>
        <w:gridCol w:w="2725"/>
      </w:tblGrid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divId w:val="663049555"/>
          <w:tblCellSpacing w:w="0" w:type="dxa"/>
        </w:trPr>
        <w:tc>
          <w:tcPr>
            <w:tcW w:w="23984" w:type="dxa"/>
            <w:vAlign w:val="center"/>
            <w:hideMark/>
          </w:tcPr>
          <w:p w:rsidR="00000000" w:rsidRDefault="009156DE">
            <w:pPr>
              <w:bidi/>
              <w:spacing w:before="0" w:beforeAutospacing="0" w:after="0" w:afterAutospacing="0"/>
              <w:rPr>
                <w:rFonts w:ascii="Segoe UI" w:eastAsia="Times New Roman" w:hAnsi="Segoe UI" w:cs="B Titr"/>
                <w:color w:val="575757"/>
                <w:sz w:val="36"/>
                <w:szCs w:val="36"/>
              </w:rPr>
            </w:pPr>
            <w:r>
              <w:rPr>
                <w:rFonts w:ascii="Segoe UI" w:eastAsia="Times New Roman" w:hAnsi="Segoe UI" w:cs="Segoe UI"/>
                <w:color w:val="575757"/>
                <w:sz w:val="28"/>
                <w:szCs w:val="28"/>
              </w:rPr>
              <w:t> </w:t>
            </w:r>
            <w:r>
              <w:rPr>
                <w:rFonts w:ascii="Segoe UI" w:eastAsia="Times New Roman" w:hAnsi="Segoe UI" w:cs="B Titr" w:hint="cs"/>
                <w:color w:val="575757"/>
                <w:sz w:val="36"/>
                <w:szCs w:val="36"/>
                <w:rtl/>
              </w:rPr>
              <w:t xml:space="preserve">جهت امنیت بیشترسایت فراگیران وهمکاران محترم میتوانند در قسمت تغییر رمز رمز خود را ازکد پرسنلی به رمز مورد نظر خود تغییر دهند.ونیز در قسمت اطلاعات فراگیر آخرین اطلاعات </w:t>
            </w:r>
            <w:r>
              <w:rPr>
                <w:rFonts w:ascii="Segoe UI" w:eastAsia="Times New Roman" w:hAnsi="Segoe UI" w:cs="B Titr" w:hint="cs"/>
                <w:color w:val="575757"/>
                <w:sz w:val="36"/>
                <w:szCs w:val="36"/>
                <w:rtl/>
              </w:rPr>
              <w:t>ابلاغ وحکم وسابقه ی خدمت وتاریخ استخدام خود را مشاهده نمایند ودر صورت هرگونه مغایرت به کارگزینی اطلاع دهند.ونیز در حفظ ونگهداری رمز اهتمام لازم رابنمایید.</w:t>
            </w:r>
          </w:p>
        </w:tc>
      </w:tr>
    </w:tbl>
    <w:p w:rsidR="009156DE" w:rsidRDefault="009156DE">
      <w:pPr>
        <w:bidi/>
        <w:spacing w:before="0" w:beforeAutospacing="0" w:after="0" w:afterAutospacing="0"/>
        <w:divId w:val="663049555"/>
        <w:rPr>
          <w:rFonts w:ascii="Segoe UI" w:eastAsia="Times New Roman" w:hAnsi="Segoe UI" w:cs="Segoe UI"/>
          <w:vanish/>
          <w:color w:val="575757"/>
          <w:sz w:val="28"/>
          <w:szCs w:val="28"/>
        </w:rPr>
      </w:pPr>
    </w:p>
    <w:sectPr w:rsidR="009156DE">
      <w:pgSz w:w="11906" w:h="16838"/>
      <w:pgMar w:top="1440" w:right="74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60"/>
  <w:proofState w:spelling="clean" w:grammar="clean"/>
  <w:attachedTemplate r:id="rId1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10274D"/>
    <w:rsid w:val="0010274D"/>
    <w:rsid w:val="0091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5" w:beforeAutospacing="0" w:after="60" w:afterAutospacing="0"/>
      <w:outlineLvl w:val="0"/>
    </w:pPr>
    <w:rPr>
      <w:color w:val="4465A2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pPr>
      <w:spacing w:before="15" w:beforeAutospacing="0" w:after="15" w:afterAutospacing="0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sz w:val="16"/>
      <w:szCs w:val="16"/>
    </w:rPr>
  </w:style>
  <w:style w:type="paragraph" w:customStyle="1" w:styleId="divider">
    <w:name w:val="divider"/>
    <w:basedOn w:val="Normal"/>
    <w:uiPriority w:val="99"/>
    <w:pPr>
      <w:pBdr>
        <w:bottom w:val="single" w:sz="6" w:space="0" w:color="B6BCC6"/>
      </w:pBdr>
      <w:spacing w:before="15" w:beforeAutospacing="0" w:after="15" w:afterAutospacing="0"/>
    </w:pPr>
    <w:rPr>
      <w:sz w:val="22"/>
      <w:szCs w:val="22"/>
    </w:rPr>
  </w:style>
  <w:style w:type="paragraph" w:customStyle="1" w:styleId="topdivider">
    <w:name w:val="topdivider"/>
    <w:basedOn w:val="Normal"/>
    <w:uiPriority w:val="99"/>
    <w:pPr>
      <w:pBdr>
        <w:top w:val="single" w:sz="6" w:space="0" w:color="B6BCC6"/>
      </w:pBdr>
      <w:spacing w:before="15" w:beforeAutospacing="0" w:after="15" w:afterAutospacing="0"/>
    </w:pPr>
    <w:rPr>
      <w:sz w:val="22"/>
      <w:szCs w:val="22"/>
    </w:rPr>
  </w:style>
  <w:style w:type="paragraph" w:customStyle="1" w:styleId="contentcell-width">
    <w:name w:val="contentcell-width"/>
    <w:basedOn w:val="Normal"/>
    <w:uiPriority w:val="99"/>
    <w:pPr>
      <w:spacing w:before="15" w:beforeAutospacing="0" w:after="15" w:afterAutospacing="0"/>
    </w:pPr>
    <w:rPr>
      <w:sz w:val="22"/>
      <w:szCs w:val="22"/>
    </w:rPr>
  </w:style>
  <w:style w:type="paragraph" w:customStyle="1" w:styleId="titlespacinganddivider">
    <w:name w:val="titlespacinganddivider"/>
    <w:basedOn w:val="Normal"/>
    <w:uiPriority w:val="99"/>
    <w:pPr>
      <w:spacing w:before="15" w:beforeAutospacing="0" w:after="15" w:afterAutospacing="0"/>
    </w:pPr>
    <w:rPr>
      <w:color w:val="787878"/>
      <w:sz w:val="17"/>
      <w:szCs w:val="17"/>
    </w:rPr>
  </w:style>
  <w:style w:type="paragraph" w:customStyle="1" w:styleId="stepoptionsdivider">
    <w:name w:val="stepoptionsdivider"/>
    <w:basedOn w:val="Normal"/>
    <w:uiPriority w:val="99"/>
    <w:pPr>
      <w:spacing w:before="15" w:beforeAutospacing="0" w:after="15" w:afterAutospacing="0"/>
      <w:jc w:val="right"/>
    </w:pPr>
    <w:rPr>
      <w:color w:val="787878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5" w:beforeAutospacing="0" w:after="60" w:afterAutospacing="0"/>
      <w:outlineLvl w:val="0"/>
    </w:pPr>
    <w:rPr>
      <w:color w:val="4465A2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pPr>
      <w:spacing w:before="15" w:beforeAutospacing="0" w:after="15" w:afterAutospacing="0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sz w:val="16"/>
      <w:szCs w:val="16"/>
    </w:rPr>
  </w:style>
  <w:style w:type="paragraph" w:customStyle="1" w:styleId="divider">
    <w:name w:val="divider"/>
    <w:basedOn w:val="Normal"/>
    <w:uiPriority w:val="99"/>
    <w:pPr>
      <w:pBdr>
        <w:bottom w:val="single" w:sz="6" w:space="0" w:color="B6BCC6"/>
      </w:pBdr>
      <w:spacing w:before="15" w:beforeAutospacing="0" w:after="15" w:afterAutospacing="0"/>
    </w:pPr>
    <w:rPr>
      <w:sz w:val="22"/>
      <w:szCs w:val="22"/>
    </w:rPr>
  </w:style>
  <w:style w:type="paragraph" w:customStyle="1" w:styleId="topdivider">
    <w:name w:val="topdivider"/>
    <w:basedOn w:val="Normal"/>
    <w:uiPriority w:val="99"/>
    <w:pPr>
      <w:pBdr>
        <w:top w:val="single" w:sz="6" w:space="0" w:color="B6BCC6"/>
      </w:pBdr>
      <w:spacing w:before="15" w:beforeAutospacing="0" w:after="15" w:afterAutospacing="0"/>
    </w:pPr>
    <w:rPr>
      <w:sz w:val="22"/>
      <w:szCs w:val="22"/>
    </w:rPr>
  </w:style>
  <w:style w:type="paragraph" w:customStyle="1" w:styleId="contentcell-width">
    <w:name w:val="contentcell-width"/>
    <w:basedOn w:val="Normal"/>
    <w:uiPriority w:val="99"/>
    <w:pPr>
      <w:spacing w:before="15" w:beforeAutospacing="0" w:after="15" w:afterAutospacing="0"/>
    </w:pPr>
    <w:rPr>
      <w:sz w:val="22"/>
      <w:szCs w:val="22"/>
    </w:rPr>
  </w:style>
  <w:style w:type="paragraph" w:customStyle="1" w:styleId="titlespacinganddivider">
    <w:name w:val="titlespacinganddivider"/>
    <w:basedOn w:val="Normal"/>
    <w:uiPriority w:val="99"/>
    <w:pPr>
      <w:spacing w:before="15" w:beforeAutospacing="0" w:after="15" w:afterAutospacing="0"/>
    </w:pPr>
    <w:rPr>
      <w:color w:val="787878"/>
      <w:sz w:val="17"/>
      <w:szCs w:val="17"/>
    </w:rPr>
  </w:style>
  <w:style w:type="paragraph" w:customStyle="1" w:styleId="stepoptionsdivider">
    <w:name w:val="stepoptionsdivider"/>
    <w:basedOn w:val="Normal"/>
    <w:uiPriority w:val="99"/>
    <w:pPr>
      <w:spacing w:before="15" w:beforeAutospacing="0" w:after="15" w:afterAutospacing="0"/>
      <w:jc w:val="right"/>
    </w:pPr>
    <w:rPr>
      <w:color w:val="787878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049555">
      <w:bodyDiv w:val="1"/>
      <w:marLeft w:val="30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../Users/Administrator/Desktop/screenshot_0007.jpeg" TargetMode="External"/><Relationship Id="rId13" Type="http://schemas.openxmlformats.org/officeDocument/2006/relationships/hyperlink" Target="file:///C:\Users\Administrator\Desktop\screenshot_0009.jpeg" TargetMode="External"/><Relationship Id="rId18" Type="http://schemas.openxmlformats.org/officeDocument/2006/relationships/image" Target="media/image5.jpg"/><Relationship Id="rId26" Type="http://schemas.openxmlformats.org/officeDocument/2006/relationships/hyperlink" Target="file:///C:\Users\Administrator\Desktop\screenshot_0016.jpeg" TargetMode="External"/><Relationship Id="rId39" Type="http://schemas.openxmlformats.org/officeDocument/2006/relationships/hyperlink" Target="../../../Users/Administrator/Desktop/screenshot_0021.jpe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g"/><Relationship Id="rId34" Type="http://schemas.openxmlformats.org/officeDocument/2006/relationships/image" Target="media/image11.jpg"/><Relationship Id="rId42" Type="http://schemas.openxmlformats.org/officeDocument/2006/relationships/hyperlink" Target="../../../Users/Administrator/Desktop/screenshot_0022.jpeg" TargetMode="External"/><Relationship Id="rId47" Type="http://schemas.openxmlformats.org/officeDocument/2006/relationships/fontTable" Target="fontTable.xml"/><Relationship Id="rId7" Type="http://schemas.openxmlformats.org/officeDocument/2006/relationships/hyperlink" Target="file:///C:\Users\Administrator\Desktop\screenshot_0007.jpeg" TargetMode="External"/><Relationship Id="rId12" Type="http://schemas.openxmlformats.org/officeDocument/2006/relationships/image" Target="media/image3.jpg"/><Relationship Id="rId17" Type="http://schemas.openxmlformats.org/officeDocument/2006/relationships/hyperlink" Target="../../../Users/Administrator/Desktop/screenshot_0010.jpeg" TargetMode="External"/><Relationship Id="rId25" Type="http://schemas.openxmlformats.org/officeDocument/2006/relationships/image" Target="media/image8.jpg"/><Relationship Id="rId33" Type="http://schemas.openxmlformats.org/officeDocument/2006/relationships/hyperlink" Target="../../../Users/Administrator/Desktop/screenshot_0018.jpeg" TargetMode="External"/><Relationship Id="rId38" Type="http://schemas.openxmlformats.org/officeDocument/2006/relationships/hyperlink" Target="file:///C:\Users\Administrator\Desktop\screenshot_0021.jpeg" TargetMode="External"/><Relationship Id="rId46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yperlink" Target="file:///C:\Users\Administrator\Desktop\screenshot_0010.jpeg" TargetMode="External"/><Relationship Id="rId20" Type="http://schemas.openxmlformats.org/officeDocument/2006/relationships/hyperlink" Target="../../../Users/Administrator/Desktop/screenshot_0011.jpeg" TargetMode="External"/><Relationship Id="rId29" Type="http://schemas.openxmlformats.org/officeDocument/2006/relationships/hyperlink" Target="file:///C:\Users\Administrator\Desktop\screenshot_0017.jpeg" TargetMode="External"/><Relationship Id="rId41" Type="http://schemas.openxmlformats.org/officeDocument/2006/relationships/hyperlink" Target="file:///C:\Users\Administrator\Desktop\screenshot_0022.jpe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../../../Users/Administrator/Desktop/screenshot_0008.jpeg" TargetMode="External"/><Relationship Id="rId24" Type="http://schemas.openxmlformats.org/officeDocument/2006/relationships/hyperlink" Target="../../../Users/Administrator/Desktop/screenshot_0015.jpeg" TargetMode="External"/><Relationship Id="rId32" Type="http://schemas.openxmlformats.org/officeDocument/2006/relationships/hyperlink" Target="file:///C:\Users\Administrator\Desktop\screenshot_0018.jpeg" TargetMode="External"/><Relationship Id="rId37" Type="http://schemas.openxmlformats.org/officeDocument/2006/relationships/image" Target="media/image12.jpg"/><Relationship Id="rId40" Type="http://schemas.openxmlformats.org/officeDocument/2006/relationships/image" Target="media/image13.jpg"/><Relationship Id="rId45" Type="http://schemas.openxmlformats.org/officeDocument/2006/relationships/hyperlink" Target="../../../Users/Administrator/Desktop/screenshot_0025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file:///C:\Users\Administrator\Desktop\screenshot_0015.jpeg" TargetMode="External"/><Relationship Id="rId28" Type="http://schemas.openxmlformats.org/officeDocument/2006/relationships/image" Target="media/image9.jpg"/><Relationship Id="rId36" Type="http://schemas.openxmlformats.org/officeDocument/2006/relationships/hyperlink" Target="../../../Users/Administrator/Desktop/screenshot_0020.jpeg" TargetMode="External"/><Relationship Id="rId10" Type="http://schemas.openxmlformats.org/officeDocument/2006/relationships/hyperlink" Target="file:///C:\Users\Administrator\Desktop\screenshot_0008.jpeg" TargetMode="External"/><Relationship Id="rId19" Type="http://schemas.openxmlformats.org/officeDocument/2006/relationships/hyperlink" Target="file:///C:\Users\Administrator\Desktop\screenshot_0011.jpeg" TargetMode="External"/><Relationship Id="rId31" Type="http://schemas.openxmlformats.org/officeDocument/2006/relationships/image" Target="media/image10.jpg"/><Relationship Id="rId44" Type="http://schemas.openxmlformats.org/officeDocument/2006/relationships/hyperlink" Target="file:///C:\Users\Administrator\Desktop\screenshot_0025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../../../Users/Administrator/Desktop/screenshot_0009.jpeg" TargetMode="External"/><Relationship Id="rId22" Type="http://schemas.openxmlformats.org/officeDocument/2006/relationships/image" Target="media/image7.jpg"/><Relationship Id="rId27" Type="http://schemas.openxmlformats.org/officeDocument/2006/relationships/hyperlink" Target="../../../Users/Administrator/Desktop/screenshot_0016.jpeg" TargetMode="External"/><Relationship Id="rId30" Type="http://schemas.openxmlformats.org/officeDocument/2006/relationships/hyperlink" Target="../../../Users/Administrator/Desktop/screenshot_0017.jpeg" TargetMode="External"/><Relationship Id="rId35" Type="http://schemas.openxmlformats.org/officeDocument/2006/relationships/hyperlink" Target="file:///C:\Users\Administrator\Desktop\screenshot_0020.jpeg" TargetMode="External"/><Relationship Id="rId43" Type="http://schemas.openxmlformats.org/officeDocument/2006/relationships/image" Target="media/image14.jp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12825-C404-472D-A715-F815307A0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Recorded Problem Steps</dc:title>
  <dc:subject/>
  <dc:creator>darya</dc:creator>
  <cp:keywords/>
  <dc:description/>
  <cp:lastModifiedBy>ghahramani</cp:lastModifiedBy>
  <cp:revision>2</cp:revision>
  <dcterms:created xsi:type="dcterms:W3CDTF">2013-04-18T14:21:00Z</dcterms:created>
  <dcterms:modified xsi:type="dcterms:W3CDTF">2013-04-18T14:21:00Z</dcterms:modified>
</cp:coreProperties>
</file>