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Y="421"/>
        <w:tblW w:w="1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5"/>
        <w:gridCol w:w="4514"/>
        <w:gridCol w:w="3809"/>
      </w:tblGrid>
      <w:tr w:rsidR="0000560F" w:rsidTr="0000560F">
        <w:trPr>
          <w:trHeight w:val="35"/>
        </w:trPr>
        <w:tc>
          <w:tcPr>
            <w:tcW w:w="2765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</w:tcPr>
          <w:p w:rsidR="0000560F" w:rsidRDefault="0000560F" w:rsidP="0000560F">
            <w:pPr>
              <w:spacing w:after="0" w:line="240" w:lineRule="auto"/>
              <w:rPr>
                <w:rFonts w:ascii="Times New Roman" w:eastAsiaTheme="minorHAnsi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تاریخ امتحان:</w:t>
            </w:r>
          </w:p>
          <w:p w:rsidR="0000560F" w:rsidRDefault="0000560F" w:rsidP="0000560F">
            <w:pPr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4514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eastAsiaTheme="minorHAnsi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بسمه تعالی</w:t>
            </w: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وزارت آموزش و پرورش</w:t>
            </w: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 w:hint="cs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t>اداره کل آموزش و پرورش استان سیستان و بلوچستان</w:t>
            </w: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 w:hint="cs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t>مدیریت آموزش و پرورش شهرستان سراوان</w:t>
            </w: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 w:hint="cs"/>
                <w:rtl/>
              </w:rPr>
            </w:pP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 w:hint="cs"/>
                <w:b/>
                <w:bCs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rtl/>
              </w:rPr>
              <w:t>هنرستان: کاردانش ایران</w:t>
            </w: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 w:hint="cs"/>
                <w:rtl/>
              </w:rPr>
            </w:pPr>
          </w:p>
          <w:p w:rsidR="0000560F" w:rsidRDefault="0000560F" w:rsidP="0000560F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سال 1397 سال حمایت از کالای ایرانی</w:t>
            </w:r>
          </w:p>
        </w:tc>
        <w:tc>
          <w:tcPr>
            <w:tcW w:w="38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hideMark/>
          </w:tcPr>
          <w:p w:rsidR="0000560F" w:rsidRDefault="0000560F" w:rsidP="0000560F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نام و نام خانوادگی:</w:t>
            </w:r>
          </w:p>
        </w:tc>
      </w:tr>
      <w:tr w:rsidR="0000560F" w:rsidTr="0000560F">
        <w:trPr>
          <w:trHeight w:val="432"/>
        </w:trPr>
        <w:tc>
          <w:tcPr>
            <w:tcW w:w="276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560F" w:rsidRDefault="0000560F" w:rsidP="0000560F">
            <w:pPr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مدت امتحان: 70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  <w:hideMark/>
          </w:tcPr>
          <w:p w:rsidR="0000560F" w:rsidRDefault="0000560F" w:rsidP="0000560F">
            <w:pPr>
              <w:bidi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hideMark/>
          </w:tcPr>
          <w:p w:rsidR="0000560F" w:rsidRDefault="0000560F" w:rsidP="0000560F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پایه: یازدهم</w:t>
            </w:r>
          </w:p>
        </w:tc>
      </w:tr>
      <w:tr w:rsidR="0000560F" w:rsidTr="0000560F">
        <w:trPr>
          <w:trHeight w:val="432"/>
        </w:trPr>
        <w:tc>
          <w:tcPr>
            <w:tcW w:w="276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560F" w:rsidRDefault="0000560F" w:rsidP="0000560F">
            <w:pPr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ساعت شروع: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  <w:hideMark/>
          </w:tcPr>
          <w:p w:rsidR="0000560F" w:rsidRDefault="0000560F" w:rsidP="0000560F">
            <w:pPr>
              <w:bidi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hideMark/>
          </w:tcPr>
          <w:p w:rsidR="0000560F" w:rsidRDefault="0000560F" w:rsidP="0000560F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رشته: کامپیوتر</w:t>
            </w:r>
          </w:p>
        </w:tc>
      </w:tr>
      <w:tr w:rsidR="0000560F" w:rsidTr="0000560F">
        <w:trPr>
          <w:trHeight w:val="432"/>
        </w:trPr>
        <w:tc>
          <w:tcPr>
            <w:tcW w:w="276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0560F" w:rsidRDefault="0000560F" w:rsidP="0000560F">
            <w:pPr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طراح سوال: موسوی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  <w:hideMark/>
          </w:tcPr>
          <w:p w:rsidR="0000560F" w:rsidRDefault="0000560F" w:rsidP="0000560F">
            <w:pPr>
              <w:bidi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hideMark/>
          </w:tcPr>
          <w:p w:rsidR="0000560F" w:rsidRDefault="0000560F" w:rsidP="0000560F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کلاس: یازدهم کامپیوتر</w:t>
            </w:r>
          </w:p>
        </w:tc>
      </w:tr>
      <w:tr w:rsidR="0000560F" w:rsidTr="0000560F">
        <w:trPr>
          <w:trHeight w:val="199"/>
        </w:trPr>
        <w:tc>
          <w:tcPr>
            <w:tcW w:w="2765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hideMark/>
          </w:tcPr>
          <w:p w:rsidR="0000560F" w:rsidRDefault="0000560F" w:rsidP="0000560F">
            <w:pPr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</w:rPr>
              <w:t>تعداد سوال: 45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  <w:hideMark/>
          </w:tcPr>
          <w:p w:rsidR="0000560F" w:rsidRDefault="0000560F" w:rsidP="0000560F">
            <w:pPr>
              <w:bidi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hideMark/>
          </w:tcPr>
          <w:p w:rsidR="0000560F" w:rsidRDefault="0000560F" w:rsidP="0000560F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 w:hint="cs"/>
                <w:rtl/>
              </w:rPr>
            </w:pPr>
            <w:r>
              <w:rPr>
                <w:rFonts w:ascii="Times New Roman" w:hAnsi="Times New Roman" w:cs="B Nazanin" w:hint="cs"/>
                <w:rtl/>
              </w:rPr>
              <w:t>نام درس: کاربر ایلاستریتور</w:t>
            </w:r>
          </w:p>
        </w:tc>
      </w:tr>
    </w:tbl>
    <w:tbl>
      <w:tblPr>
        <w:bidiVisual/>
        <w:tblW w:w="11057" w:type="dxa"/>
        <w:tblInd w:w="-909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77"/>
        <w:gridCol w:w="1080"/>
      </w:tblGrid>
      <w:tr w:rsidR="006068D3" w:rsidRPr="00612719" w:rsidTr="00634E79">
        <w:trPr>
          <w:trHeight w:val="484"/>
        </w:trPr>
        <w:tc>
          <w:tcPr>
            <w:tcW w:w="11057" w:type="dxa"/>
            <w:gridSpan w:val="2"/>
            <w:tcBorders>
              <w:top w:val="double" w:sz="12" w:space="0" w:color="auto"/>
              <w:bottom w:val="single" w:sz="4" w:space="0" w:color="auto"/>
            </w:tcBorders>
            <w:shd w:val="pct12" w:color="auto" w:fill="auto"/>
          </w:tcPr>
          <w:p w:rsidR="006068D3" w:rsidRPr="00A36786" w:rsidRDefault="006068D3" w:rsidP="0083315F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jc w:val="center"/>
              <w:rPr>
                <w:rFonts w:cs="B Mitra"/>
                <w:rtl/>
              </w:rPr>
            </w:pPr>
            <w:r w:rsidRPr="00A36786">
              <w:rPr>
                <w:rFonts w:ascii="Arial" w:hAnsi="Arial" w:cs="B Titr" w:hint="cs"/>
                <w:rtl/>
              </w:rPr>
              <w:t xml:space="preserve">درستي </w:t>
            </w:r>
            <w:r w:rsidR="0083315F">
              <w:rPr>
                <w:rFonts w:ascii="Arial" w:hAnsi="Arial" w:cs="B Titr" w:hint="cs"/>
                <w:rtl/>
              </w:rPr>
              <w:t>یا</w:t>
            </w:r>
            <w:r w:rsidRPr="00A36786">
              <w:rPr>
                <w:rFonts w:ascii="Arial" w:hAnsi="Arial" w:cs="B Titr" w:hint="cs"/>
                <w:rtl/>
              </w:rPr>
              <w:t xml:space="preserve"> نادرستي گزينه هاي زير را تعيين كنيد.</w:t>
            </w:r>
            <w:r w:rsidR="00434CE0">
              <w:rPr>
                <w:rFonts w:ascii="Arial" w:hAnsi="Arial" w:cs="B Titr" w:hint="cs"/>
                <w:rtl/>
              </w:rPr>
              <w:t>۲</w:t>
            </w:r>
          </w:p>
        </w:tc>
      </w:tr>
      <w:tr w:rsidR="006068D3" w:rsidRPr="006068D3" w:rsidTr="00634E79">
        <w:trPr>
          <w:trHeight w:val="56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68D3" w:rsidRPr="00202D4E" w:rsidRDefault="006068D3" w:rsidP="00CA1FB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6068D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CA1FB9">
              <w:rPr>
                <w:rFonts w:cs="B Zar" w:hint="cs"/>
                <w:sz w:val="26"/>
                <w:szCs w:val="26"/>
                <w:rtl/>
              </w:rPr>
              <w:t xml:space="preserve">استفاده از روش </w:t>
            </w:r>
            <w:r w:rsidR="00CA1FB9">
              <w:rPr>
                <w:rFonts w:cs="B Zar"/>
                <w:sz w:val="26"/>
                <w:szCs w:val="26"/>
              </w:rPr>
              <w:t>Float</w:t>
            </w:r>
            <w:r w:rsidR="00CA1FB9">
              <w:rPr>
                <w:rFonts w:cs="B Zar" w:hint="cs"/>
                <w:sz w:val="26"/>
                <w:szCs w:val="26"/>
                <w:rtl/>
              </w:rPr>
              <w:t xml:space="preserve"> در نمایش همزمان اسناد باعث می شود که پنجره ها با روش های متفاوتی در صفحه چیده شوند.  </w:t>
            </w:r>
            <w:r w:rsidR="001A2558">
              <w:rPr>
                <w:rFonts w:cs="B Zar" w:hint="cs"/>
                <w:sz w:val="26"/>
                <w:szCs w:val="26"/>
                <w:rtl/>
              </w:rPr>
              <w:t xml:space="preserve"> </w:t>
            </w:r>
            <w:r w:rsidR="00CA1FB9">
              <w:rPr>
                <w:rFonts w:cs="B Zar" w:hint="cs"/>
                <w:sz w:val="26"/>
                <w:szCs w:val="26"/>
                <w:rtl/>
              </w:rPr>
              <w:t xml:space="preserve"> </w:t>
            </w:r>
            <w:r w:rsidR="00CA1FB9">
              <w:rPr>
                <w:rFonts w:cs="B Zar" w:hint="cs"/>
                <w:rtl/>
              </w:rPr>
              <w:t>ص</w:t>
            </w:r>
            <w:r w:rsidR="00202D4E" w:rsidRPr="00CA1FB9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202D4E" w:rsidRPr="00CA1FB9">
              <w:rPr>
                <w:rFonts w:cs="B Nazanin"/>
                <w:sz w:val="28"/>
                <w:szCs w:val="28"/>
              </w:rPr>
              <w:t xml:space="preserve"> </w:t>
            </w:r>
            <w:r w:rsidR="00202D4E" w:rsidRPr="00CA1FB9">
              <w:rPr>
                <w:rFonts w:cs="B Nazanin" w:hint="cs"/>
                <w:sz w:val="20"/>
                <w:szCs w:val="20"/>
                <w:rtl/>
              </w:rPr>
              <w:t xml:space="preserve">    </w:t>
            </w:r>
            <w:r w:rsidR="00FA0BA4" w:rsidRPr="00CA1FB9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DB32F1" w:rsidRPr="00CA1FB9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202D4E" w:rsidRPr="00CA1FB9">
              <w:rPr>
                <w:rFonts w:cs="B Nazanin" w:hint="cs"/>
                <w:sz w:val="20"/>
                <w:szCs w:val="20"/>
                <w:rtl/>
              </w:rPr>
              <w:t xml:space="preserve"> غ</w:t>
            </w:r>
            <w:r w:rsidR="00202D4E" w:rsidRPr="00CA1FB9">
              <w:rPr>
                <w:rFonts w:cs="B Nazanin" w:hint="cs"/>
                <w:sz w:val="28"/>
                <w:szCs w:val="28"/>
              </w:rPr>
              <w:sym w:font="Wingdings" w:char="F0A8"/>
            </w:r>
          </w:p>
          <w:p w:rsidR="00202D4E" w:rsidRPr="00202D4E" w:rsidRDefault="006068D3" w:rsidP="00E129F7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6068D3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2-</w:t>
            </w:r>
            <w:r w:rsidR="00202D4E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129F7">
              <w:rPr>
                <w:rFonts w:cs="B Zar" w:hint="cs"/>
                <w:sz w:val="26"/>
                <w:szCs w:val="26"/>
                <w:rtl/>
              </w:rPr>
              <w:t xml:space="preserve">نرم افزار های پیکسلی قابلیت مقیاس پذیری یا </w:t>
            </w:r>
            <w:r w:rsidR="00E129F7">
              <w:rPr>
                <w:rFonts w:cs="B Zar"/>
                <w:sz w:val="26"/>
                <w:szCs w:val="26"/>
              </w:rPr>
              <w:t>Scale able</w:t>
            </w:r>
            <w:r w:rsidR="00E129F7">
              <w:rPr>
                <w:rFonts w:cs="B Zar" w:hint="cs"/>
                <w:sz w:val="26"/>
                <w:szCs w:val="26"/>
                <w:rtl/>
              </w:rPr>
              <w:t xml:space="preserve"> را دارند.                                                                              </w:t>
            </w:r>
            <w:r w:rsidR="00202D4E" w:rsidRPr="00E129F7">
              <w:rPr>
                <w:rFonts w:cs="B Nazanin" w:hint="cs"/>
                <w:rtl/>
              </w:rPr>
              <w:t>ص</w:t>
            </w:r>
            <w:r w:rsidR="00202D4E" w:rsidRPr="00E129F7">
              <w:rPr>
                <w:rFonts w:cs="B Nazanin" w:hint="cs"/>
                <w:sz w:val="30"/>
                <w:szCs w:val="30"/>
              </w:rPr>
              <w:sym w:font="Wingdings" w:char="F0A8"/>
            </w:r>
            <w:r w:rsidR="00202D4E" w:rsidRPr="00E129F7">
              <w:rPr>
                <w:rFonts w:cs="B Nazanin"/>
                <w:sz w:val="30"/>
                <w:szCs w:val="30"/>
              </w:rPr>
              <w:t xml:space="preserve"> </w:t>
            </w:r>
            <w:r w:rsidR="00202D4E" w:rsidRPr="00E129F7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="00FA0BA4" w:rsidRPr="00E129F7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202D4E" w:rsidRPr="00E129F7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DB32F1" w:rsidRPr="00E129F7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202D4E" w:rsidRPr="00E129F7">
              <w:rPr>
                <w:rFonts w:cs="B Nazanin" w:hint="cs"/>
                <w:sz w:val="20"/>
                <w:szCs w:val="20"/>
                <w:rtl/>
              </w:rPr>
              <w:t xml:space="preserve"> غ</w:t>
            </w:r>
            <w:r w:rsidR="00202D4E" w:rsidRPr="00E129F7">
              <w:rPr>
                <w:rFonts w:cs="B Nazanin" w:hint="cs"/>
                <w:sz w:val="30"/>
                <w:szCs w:val="30"/>
              </w:rPr>
              <w:sym w:font="Wingdings" w:char="F0A8"/>
            </w:r>
          </w:p>
          <w:p w:rsidR="00202D4E" w:rsidRPr="001A2558" w:rsidRDefault="006068D3" w:rsidP="001A2558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3-</w:t>
            </w:r>
            <w:r w:rsidR="00202D4E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A2558">
              <w:rPr>
                <w:rFonts w:cs="B Zar" w:hint="cs"/>
                <w:sz w:val="26"/>
                <w:szCs w:val="26"/>
                <w:rtl/>
              </w:rPr>
              <w:t xml:space="preserve">برای ترسیم مربع هنگام استفاده از ابزار </w:t>
            </w:r>
            <w:r w:rsidR="001A2558">
              <w:rPr>
                <w:rFonts w:cs="B Zar"/>
                <w:sz w:val="26"/>
                <w:szCs w:val="26"/>
              </w:rPr>
              <w:t>Rectangle</w:t>
            </w:r>
            <w:r w:rsidR="001A2558">
              <w:rPr>
                <w:rFonts w:cs="B Zar" w:hint="cs"/>
                <w:sz w:val="26"/>
                <w:szCs w:val="26"/>
                <w:rtl/>
              </w:rPr>
              <w:t xml:space="preserve"> کلید </w:t>
            </w:r>
            <w:r w:rsidR="001A2558">
              <w:rPr>
                <w:rFonts w:cs="B Zar"/>
                <w:sz w:val="26"/>
                <w:szCs w:val="26"/>
              </w:rPr>
              <w:t>Alt</w:t>
            </w:r>
            <w:r w:rsidR="001A2558">
              <w:rPr>
                <w:rFonts w:cs="B Zar" w:hint="cs"/>
                <w:sz w:val="26"/>
                <w:szCs w:val="26"/>
                <w:rtl/>
              </w:rPr>
              <w:t xml:space="preserve"> را پایین نگه میداریم</w:t>
            </w:r>
            <w:r w:rsidR="001A2558" w:rsidRPr="001A2558">
              <w:rPr>
                <w:rFonts w:cs="B Zar" w:hint="cs"/>
                <w:rtl/>
              </w:rPr>
              <w:t xml:space="preserve">.                             </w:t>
            </w:r>
            <w:r w:rsidR="001A2558">
              <w:rPr>
                <w:rFonts w:cs="B Zar" w:hint="cs"/>
                <w:rtl/>
              </w:rPr>
              <w:t xml:space="preserve">                                </w:t>
            </w:r>
            <w:r w:rsidR="001A2558" w:rsidRPr="001A2558">
              <w:rPr>
                <w:rFonts w:cs="B Zar" w:hint="cs"/>
                <w:rtl/>
              </w:rPr>
              <w:t xml:space="preserve">  </w:t>
            </w:r>
            <w:r w:rsidR="005A3138">
              <w:rPr>
                <w:rFonts w:cs="B Zar"/>
              </w:rPr>
              <w:t xml:space="preserve"> </w:t>
            </w:r>
            <w:r w:rsidR="001A2558" w:rsidRPr="001A2558">
              <w:rPr>
                <w:rFonts w:cs="B Zar" w:hint="cs"/>
                <w:rtl/>
              </w:rPr>
              <w:t xml:space="preserve">  </w:t>
            </w:r>
            <w:r w:rsidR="00202D4E" w:rsidRPr="001A2558">
              <w:rPr>
                <w:rFonts w:cs="B Nazanin" w:hint="cs"/>
                <w:rtl/>
              </w:rPr>
              <w:t>ص</w:t>
            </w:r>
            <w:r w:rsidR="00202D4E" w:rsidRPr="001A2558">
              <w:rPr>
                <w:rFonts w:cs="B Nazanin" w:hint="cs"/>
                <w:sz w:val="30"/>
                <w:szCs w:val="30"/>
              </w:rPr>
              <w:sym w:font="Wingdings" w:char="F0A8"/>
            </w:r>
            <w:r w:rsidR="00202D4E" w:rsidRPr="001A2558">
              <w:rPr>
                <w:rFonts w:cs="B Nazanin"/>
                <w:sz w:val="30"/>
                <w:szCs w:val="30"/>
              </w:rPr>
              <w:t xml:space="preserve"> </w:t>
            </w:r>
            <w:r w:rsidR="00202D4E" w:rsidRPr="001A2558">
              <w:rPr>
                <w:rFonts w:cs="B Nazanin" w:hint="cs"/>
                <w:sz w:val="20"/>
                <w:szCs w:val="20"/>
                <w:rtl/>
              </w:rPr>
              <w:t xml:space="preserve">      </w:t>
            </w:r>
            <w:r w:rsidR="00DB32F1" w:rsidRPr="001A2558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202D4E" w:rsidRPr="001A2558">
              <w:rPr>
                <w:rFonts w:cs="B Nazanin" w:hint="cs"/>
                <w:sz w:val="20"/>
                <w:szCs w:val="20"/>
                <w:rtl/>
              </w:rPr>
              <w:t>غ</w:t>
            </w:r>
            <w:r w:rsidR="00202D4E" w:rsidRPr="001A2558">
              <w:rPr>
                <w:rFonts w:cs="B Nazanin" w:hint="cs"/>
                <w:sz w:val="30"/>
                <w:szCs w:val="30"/>
              </w:rPr>
              <w:sym w:font="Wingdings" w:char="F0A8"/>
            </w:r>
          </w:p>
          <w:p w:rsidR="00202D4E" w:rsidRDefault="006068D3" w:rsidP="000041DA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30"/>
                <w:szCs w:val="30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4-</w:t>
            </w:r>
            <w:r w:rsidR="00855761" w:rsidRPr="003413AD">
              <w:rPr>
                <w:rFonts w:cs="B Zar" w:hint="cs"/>
                <w:sz w:val="26"/>
                <w:szCs w:val="26"/>
                <w:rtl/>
              </w:rPr>
              <w:t xml:space="preserve"> </w:t>
            </w:r>
            <w:r w:rsidR="000041DA">
              <w:rPr>
                <w:rFonts w:cs="B Zar" w:hint="cs"/>
                <w:sz w:val="26"/>
                <w:szCs w:val="26"/>
                <w:rtl/>
              </w:rPr>
              <w:t xml:space="preserve">با استفاده از دستور </w:t>
            </w:r>
            <w:r w:rsidR="000041DA">
              <w:rPr>
                <w:rFonts w:cs="B Zar"/>
                <w:sz w:val="26"/>
                <w:szCs w:val="26"/>
              </w:rPr>
              <w:t>Move</w:t>
            </w:r>
            <w:r w:rsidR="000041DA">
              <w:rPr>
                <w:rFonts w:cs="B Zar" w:hint="cs"/>
                <w:sz w:val="26"/>
                <w:szCs w:val="26"/>
                <w:rtl/>
              </w:rPr>
              <w:t xml:space="preserve"> می توان شی مورد نظر را ویرایش کرد.                                                                              </w:t>
            </w:r>
            <w:r w:rsidR="005A3138">
              <w:rPr>
                <w:rFonts w:cs="B Zar"/>
                <w:sz w:val="26"/>
                <w:szCs w:val="26"/>
              </w:rPr>
              <w:t xml:space="preserve"> </w:t>
            </w:r>
            <w:r w:rsidR="000041DA">
              <w:rPr>
                <w:rFonts w:cs="B Zar" w:hint="cs"/>
                <w:sz w:val="26"/>
                <w:szCs w:val="26"/>
                <w:rtl/>
              </w:rPr>
              <w:t xml:space="preserve">  </w:t>
            </w:r>
            <w:r w:rsidR="00202D4E" w:rsidRPr="000041DA">
              <w:rPr>
                <w:rFonts w:cs="B Nazanin" w:hint="cs"/>
                <w:rtl/>
              </w:rPr>
              <w:t>ص</w:t>
            </w:r>
            <w:r w:rsidR="00202D4E"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 w:rsidR="00202D4E" w:rsidRPr="000041DA">
              <w:rPr>
                <w:rFonts w:cs="B Nazanin"/>
                <w:sz w:val="30"/>
                <w:szCs w:val="30"/>
              </w:rPr>
              <w:t xml:space="preserve"> </w:t>
            </w:r>
            <w:r w:rsidR="00202D4E" w:rsidRPr="000041DA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="00FA0BA4" w:rsidRPr="000041DA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202D4E" w:rsidRPr="000041DA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FA0BA4" w:rsidRPr="000041DA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 w:rsidR="00202D4E" w:rsidRPr="000041DA">
              <w:rPr>
                <w:rFonts w:cs="B Nazanin" w:hint="cs"/>
                <w:sz w:val="20"/>
                <w:szCs w:val="20"/>
                <w:rtl/>
              </w:rPr>
              <w:t>غ</w:t>
            </w:r>
            <w:r w:rsidR="00202D4E"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</w:p>
          <w:p w:rsidR="000041DA" w:rsidRDefault="000041DA" w:rsidP="005165BB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>۵-</w:t>
            </w:r>
            <w:r w:rsidR="005165BB" w:rsidRPr="005165BB">
              <w:rPr>
                <w:rFonts w:cs="B Zar" w:hint="cs"/>
                <w:sz w:val="26"/>
                <w:szCs w:val="26"/>
                <w:rtl/>
              </w:rPr>
              <w:t xml:space="preserve">فرمت </w:t>
            </w:r>
            <w:r w:rsidR="005165BB" w:rsidRPr="005165BB">
              <w:rPr>
                <w:rFonts w:cs="B Zar"/>
                <w:sz w:val="26"/>
                <w:szCs w:val="26"/>
              </w:rPr>
              <w:t>gif</w:t>
            </w:r>
            <w:r w:rsidR="005165BB" w:rsidRPr="005165BB">
              <w:rPr>
                <w:rFonts w:cs="B Zar" w:hint="cs"/>
                <w:sz w:val="26"/>
                <w:szCs w:val="26"/>
                <w:rtl/>
              </w:rPr>
              <w:t xml:space="preserve"> مناسب برای صفحات وب است و قابلیت پشتیبانی از ۶ میلیون رنگ را دارد.</w:t>
            </w:r>
            <w:r w:rsidR="005165BB">
              <w:rPr>
                <w:rFonts w:cs="B Zar" w:hint="cs"/>
                <w:sz w:val="26"/>
                <w:szCs w:val="26"/>
                <w:rtl/>
              </w:rPr>
              <w:t xml:space="preserve">                                                  </w:t>
            </w:r>
            <w:r w:rsidR="005A3138">
              <w:rPr>
                <w:rFonts w:cs="B Zar"/>
                <w:sz w:val="26"/>
                <w:szCs w:val="26"/>
              </w:rPr>
              <w:t xml:space="preserve"> </w:t>
            </w:r>
            <w:r w:rsidR="005165BB">
              <w:rPr>
                <w:rFonts w:cs="B Zar" w:hint="cs"/>
                <w:sz w:val="26"/>
                <w:szCs w:val="26"/>
                <w:rtl/>
              </w:rPr>
              <w:t xml:space="preserve">   </w:t>
            </w:r>
            <w:r w:rsidR="005165BB" w:rsidRPr="000041DA">
              <w:rPr>
                <w:rFonts w:cs="B Nazanin" w:hint="cs"/>
                <w:rtl/>
              </w:rPr>
              <w:t>ص</w:t>
            </w:r>
            <w:r w:rsidR="005165BB"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 w:rsidR="005165BB" w:rsidRPr="000041DA">
              <w:rPr>
                <w:rFonts w:cs="B Nazanin"/>
                <w:sz w:val="30"/>
                <w:szCs w:val="30"/>
              </w:rPr>
              <w:t xml:space="preserve"> </w:t>
            </w:r>
            <w:r w:rsidR="005165BB" w:rsidRPr="000041DA">
              <w:rPr>
                <w:rFonts w:cs="B Nazanin" w:hint="cs"/>
                <w:sz w:val="20"/>
                <w:szCs w:val="20"/>
                <w:rtl/>
              </w:rPr>
              <w:t xml:space="preserve">       غ</w:t>
            </w:r>
            <w:r w:rsidR="005165BB"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</w:p>
          <w:p w:rsidR="005165BB" w:rsidRPr="00202D4E" w:rsidRDefault="005165BB" w:rsidP="00434CE0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>۶</w:t>
            </w:r>
            <w:r w:rsidRPr="00434CE0">
              <w:rPr>
                <w:rFonts w:cs="B Zar" w:hint="cs"/>
                <w:sz w:val="26"/>
                <w:szCs w:val="26"/>
                <w:rtl/>
              </w:rPr>
              <w:t>-</w:t>
            </w:r>
            <w:r w:rsidR="00434CE0" w:rsidRPr="00434CE0">
              <w:rPr>
                <w:rFonts w:cs="B Zar" w:hint="cs"/>
                <w:sz w:val="26"/>
                <w:szCs w:val="26"/>
                <w:rtl/>
              </w:rPr>
              <w:t xml:space="preserve"> محدوده رنگی مدل </w:t>
            </w:r>
            <w:r w:rsidR="00434CE0" w:rsidRPr="00434CE0">
              <w:rPr>
                <w:rFonts w:cs="B Zar"/>
                <w:sz w:val="26"/>
                <w:szCs w:val="26"/>
              </w:rPr>
              <w:t>RGB</w:t>
            </w:r>
            <w:r w:rsidR="00434CE0" w:rsidRPr="00434CE0">
              <w:rPr>
                <w:rFonts w:cs="B Zar" w:hint="cs"/>
                <w:sz w:val="26"/>
                <w:szCs w:val="26"/>
                <w:rtl/>
              </w:rPr>
              <w:t xml:space="preserve"> کمتر از </w:t>
            </w:r>
            <w:r w:rsidR="00434CE0" w:rsidRPr="00434CE0">
              <w:rPr>
                <w:rFonts w:cs="B Zar"/>
                <w:sz w:val="26"/>
                <w:szCs w:val="26"/>
              </w:rPr>
              <w:t xml:space="preserve"> </w:t>
            </w:r>
            <w:r w:rsidR="00434CE0" w:rsidRPr="00434CE0">
              <w:rPr>
                <w:rFonts w:cs="B Zar" w:hint="cs"/>
                <w:sz w:val="26"/>
                <w:szCs w:val="26"/>
                <w:rtl/>
              </w:rPr>
              <w:t xml:space="preserve"> </w:t>
            </w:r>
            <w:r w:rsidR="00434CE0" w:rsidRPr="00434CE0">
              <w:rPr>
                <w:rFonts w:cs="B Zar"/>
                <w:sz w:val="26"/>
                <w:szCs w:val="26"/>
              </w:rPr>
              <w:t>CMYK</w:t>
            </w:r>
            <w:r w:rsidR="00434CE0" w:rsidRPr="00434CE0">
              <w:rPr>
                <w:rFonts w:cs="B Zar" w:hint="cs"/>
                <w:sz w:val="26"/>
                <w:szCs w:val="26"/>
                <w:rtl/>
              </w:rPr>
              <w:t xml:space="preserve"> است.                                                       </w:t>
            </w:r>
            <w:r w:rsidR="00434CE0">
              <w:rPr>
                <w:rFonts w:cs="B Zar" w:hint="cs"/>
                <w:sz w:val="26"/>
                <w:szCs w:val="26"/>
                <w:rtl/>
              </w:rPr>
              <w:t xml:space="preserve">                                                 </w:t>
            </w:r>
            <w:r w:rsidR="005A3138">
              <w:rPr>
                <w:rFonts w:cs="B Zar"/>
                <w:sz w:val="26"/>
                <w:szCs w:val="26"/>
              </w:rPr>
              <w:t xml:space="preserve"> </w:t>
            </w:r>
            <w:r w:rsidR="00434CE0" w:rsidRPr="000041DA">
              <w:rPr>
                <w:rFonts w:cs="B Nazanin" w:hint="cs"/>
                <w:rtl/>
              </w:rPr>
              <w:t>ص</w:t>
            </w:r>
            <w:r w:rsidR="00434CE0"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 w:rsidR="00434CE0" w:rsidRPr="000041DA">
              <w:rPr>
                <w:rFonts w:cs="B Nazanin"/>
                <w:sz w:val="30"/>
                <w:szCs w:val="30"/>
              </w:rPr>
              <w:t xml:space="preserve"> </w:t>
            </w:r>
            <w:r w:rsidR="00434CE0" w:rsidRPr="000041DA">
              <w:rPr>
                <w:rFonts w:cs="B Nazanin" w:hint="cs"/>
                <w:sz w:val="20"/>
                <w:szCs w:val="20"/>
                <w:rtl/>
              </w:rPr>
              <w:t xml:space="preserve">       غ</w:t>
            </w:r>
            <w:r w:rsidR="00434CE0"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 w:rsidR="00434CE0">
              <w:rPr>
                <w:rFonts w:cs="B Nazanin" w:hint="cs"/>
                <w:sz w:val="30"/>
                <w:szCs w:val="30"/>
                <w:rtl/>
              </w:rPr>
              <w:t xml:space="preserve">   </w:t>
            </w:r>
            <w:r w:rsidR="00434CE0" w:rsidRPr="00434CE0">
              <w:rPr>
                <w:rFonts w:cs="B Zar" w:hint="cs"/>
                <w:sz w:val="26"/>
                <w:szCs w:val="26"/>
                <w:rtl/>
              </w:rPr>
              <w:t xml:space="preserve">                                                               </w:t>
            </w:r>
          </w:p>
          <w:p w:rsidR="00434CE0" w:rsidRDefault="00434CE0" w:rsidP="00434CE0">
            <w:pPr>
              <w:ind w:left="720" w:hanging="720"/>
              <w:rPr>
                <w:rFonts w:cs="B Zar"/>
                <w:sz w:val="26"/>
                <w:szCs w:val="26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۷</w:t>
            </w:r>
            <w:r w:rsidRPr="00434CE0">
              <w:rPr>
                <w:rFonts w:cs="B Zar" w:hint="cs"/>
                <w:sz w:val="26"/>
                <w:szCs w:val="26"/>
                <w:rtl/>
              </w:rPr>
              <w:t xml:space="preserve">- با استفاده از دستور </w:t>
            </w:r>
            <w:r w:rsidRPr="00434CE0">
              <w:rPr>
                <w:rFonts w:cs="B Zar"/>
                <w:sz w:val="26"/>
                <w:szCs w:val="26"/>
              </w:rPr>
              <w:t xml:space="preserve"> place</w:t>
            </w:r>
            <w:r w:rsidRPr="00434CE0">
              <w:rPr>
                <w:rFonts w:cs="B Zar" w:hint="cs"/>
                <w:sz w:val="26"/>
                <w:szCs w:val="26"/>
                <w:rtl/>
              </w:rPr>
              <w:t xml:space="preserve"> می توان فایل هایی را با فرمت های </w:t>
            </w:r>
            <w:proofErr w:type="spellStart"/>
            <w:r w:rsidRPr="00434CE0">
              <w:rPr>
                <w:rFonts w:cs="B Zar"/>
                <w:sz w:val="26"/>
                <w:szCs w:val="26"/>
              </w:rPr>
              <w:t>psd</w:t>
            </w:r>
            <w:proofErr w:type="spellEnd"/>
            <w:r w:rsidRPr="00434CE0">
              <w:rPr>
                <w:rFonts w:cs="B Zar" w:hint="cs"/>
                <w:sz w:val="26"/>
                <w:szCs w:val="26"/>
                <w:rtl/>
              </w:rPr>
              <w:t xml:space="preserve"> وارد نرم افزار کرد.                         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</w:t>
            </w:r>
            <w:r w:rsidR="005A3138">
              <w:rPr>
                <w:rFonts w:cs="B Zar"/>
                <w:sz w:val="26"/>
                <w:szCs w:val="26"/>
              </w:rPr>
              <w:t xml:space="preserve">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</w:t>
            </w:r>
            <w:r w:rsidRPr="000041DA">
              <w:rPr>
                <w:rFonts w:cs="B Nazanin" w:hint="cs"/>
                <w:rtl/>
              </w:rPr>
              <w:t>ص</w:t>
            </w:r>
            <w:r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 w:rsidRPr="000041DA">
              <w:rPr>
                <w:rFonts w:cs="B Nazanin"/>
                <w:sz w:val="30"/>
                <w:szCs w:val="30"/>
              </w:rPr>
              <w:t xml:space="preserve"> </w:t>
            </w:r>
            <w:r w:rsidRPr="000041DA">
              <w:rPr>
                <w:rFonts w:cs="B Nazanin" w:hint="cs"/>
                <w:sz w:val="20"/>
                <w:szCs w:val="20"/>
                <w:rtl/>
              </w:rPr>
              <w:t xml:space="preserve">       غ</w:t>
            </w:r>
            <w:r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>
              <w:rPr>
                <w:rFonts w:cs="B Nazanin" w:hint="cs"/>
                <w:sz w:val="30"/>
                <w:szCs w:val="30"/>
                <w:rtl/>
              </w:rPr>
              <w:t xml:space="preserve">   </w:t>
            </w:r>
            <w:r w:rsidRPr="00434CE0">
              <w:rPr>
                <w:rFonts w:cs="B Zar" w:hint="cs"/>
                <w:sz w:val="26"/>
                <w:szCs w:val="26"/>
                <w:rtl/>
              </w:rPr>
              <w:t xml:space="preserve">                                                               </w:t>
            </w:r>
          </w:p>
          <w:p w:rsidR="00434CE0" w:rsidRDefault="00434CE0" w:rsidP="00434CE0">
            <w:pPr>
              <w:ind w:left="720" w:hanging="720"/>
              <w:rPr>
                <w:rFonts w:cs="B Zar"/>
                <w:sz w:val="24"/>
                <w:szCs w:val="24"/>
                <w:rtl/>
              </w:rPr>
            </w:pPr>
            <w:r w:rsidRPr="00434CE0">
              <w:rPr>
                <w:rFonts w:cs="B Zar" w:hint="cs"/>
                <w:sz w:val="26"/>
                <w:szCs w:val="26"/>
                <w:rtl/>
              </w:rPr>
              <w:t xml:space="preserve">۸- کیفیت رنگین بودن رنگ ها را درخشندگی می گویند.       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</w:t>
            </w:r>
            <w:r w:rsidRPr="00434CE0">
              <w:rPr>
                <w:rFonts w:cs="B Zar" w:hint="cs"/>
                <w:sz w:val="26"/>
                <w:szCs w:val="26"/>
                <w:rtl/>
              </w:rPr>
              <w:t xml:space="preserve">                                                 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     </w:t>
            </w:r>
            <w:r w:rsidR="005A3138">
              <w:rPr>
                <w:rFonts w:cs="B Zar"/>
                <w:sz w:val="26"/>
                <w:szCs w:val="26"/>
              </w:rPr>
              <w:t xml:space="preserve">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</w:t>
            </w:r>
            <w:r w:rsidRPr="000041DA">
              <w:rPr>
                <w:rFonts w:cs="B Nazanin" w:hint="cs"/>
                <w:rtl/>
              </w:rPr>
              <w:t>ص</w:t>
            </w:r>
            <w:r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 w:rsidRPr="000041DA">
              <w:rPr>
                <w:rFonts w:cs="B Nazanin"/>
                <w:sz w:val="30"/>
                <w:szCs w:val="30"/>
              </w:rPr>
              <w:t xml:space="preserve"> </w:t>
            </w:r>
            <w:r w:rsidRPr="000041DA">
              <w:rPr>
                <w:rFonts w:cs="B Nazanin" w:hint="cs"/>
                <w:sz w:val="20"/>
                <w:szCs w:val="20"/>
                <w:rtl/>
              </w:rPr>
              <w:t xml:space="preserve">       غ</w:t>
            </w:r>
            <w:r w:rsidRPr="000041DA">
              <w:rPr>
                <w:rFonts w:cs="B Nazanin" w:hint="cs"/>
                <w:sz w:val="30"/>
                <w:szCs w:val="30"/>
              </w:rPr>
              <w:sym w:font="Wingdings" w:char="F0A8"/>
            </w:r>
            <w:r>
              <w:rPr>
                <w:rFonts w:cs="B Nazanin" w:hint="cs"/>
                <w:sz w:val="30"/>
                <w:szCs w:val="30"/>
                <w:rtl/>
              </w:rPr>
              <w:t xml:space="preserve">   </w:t>
            </w:r>
            <w:r w:rsidRPr="00434CE0">
              <w:rPr>
                <w:rFonts w:cs="B Zar" w:hint="cs"/>
                <w:sz w:val="26"/>
                <w:szCs w:val="26"/>
                <w:rtl/>
              </w:rPr>
              <w:t xml:space="preserve">                                                      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</w:t>
            </w:r>
          </w:p>
          <w:p w:rsidR="006068D3" w:rsidRPr="006068D3" w:rsidRDefault="006068D3" w:rsidP="00A36786">
            <w:pPr>
              <w:spacing w:after="0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068D3" w:rsidRPr="00612719" w:rsidTr="00634E79">
        <w:trPr>
          <w:trHeight w:val="472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:rsidR="006068D3" w:rsidRPr="00AD5F41" w:rsidRDefault="00C66947" w:rsidP="00B542A8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jc w:val="center"/>
              <w:rPr>
                <w:rFonts w:ascii="Arial" w:hAnsi="Arial" w:cs="B Titr"/>
                <w:b/>
                <w:bCs/>
                <w:sz w:val="24"/>
                <w:szCs w:val="24"/>
                <w:rtl/>
              </w:rPr>
            </w:pPr>
            <w:r w:rsidRPr="001B42CC">
              <w:rPr>
                <w:rFonts w:ascii="Arial" w:hAnsi="Arial" w:cs="B Titr" w:hint="cs"/>
                <w:rtl/>
              </w:rPr>
              <w:t>در جای خالی عبارت مناسب بنویسید.</w:t>
            </w:r>
            <w:r w:rsidR="00807A8F">
              <w:rPr>
                <w:rFonts w:ascii="Arial" w:hAnsi="Arial" w:cs="B Titr" w:hint="cs"/>
                <w:rtl/>
              </w:rPr>
              <w:t>۳</w:t>
            </w:r>
          </w:p>
        </w:tc>
      </w:tr>
      <w:tr w:rsidR="006068D3" w:rsidRPr="00612719" w:rsidTr="00634E79">
        <w:trPr>
          <w:trHeight w:val="71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A8F" w:rsidRPr="00807A8F" w:rsidRDefault="00F22595" w:rsidP="00807A8F">
            <w:pPr>
              <w:spacing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9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>- برای نمایش پنل ها از منوی ----------- استفاده می کنیم.</w:t>
            </w:r>
          </w:p>
          <w:p w:rsidR="00807A8F" w:rsidRPr="00807A8F" w:rsidRDefault="00F22595" w:rsidP="00807A8F">
            <w:pPr>
              <w:spacing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10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>-برای ایجاد اسناد مانیتور از مد------- و برای اسناد چاپی از مد ----------- استفاده می کنیم.</w:t>
            </w:r>
          </w:p>
          <w:p w:rsidR="00807A8F" w:rsidRPr="00807A8F" w:rsidRDefault="00F22595" w:rsidP="00807A8F">
            <w:pPr>
              <w:spacing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11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>-به فاصله بین هر دو نقطه در یک مسیر --------- می گویند.</w:t>
            </w:r>
          </w:p>
          <w:p w:rsidR="00807A8F" w:rsidRPr="00807A8F" w:rsidRDefault="00F22595" w:rsidP="00F22595">
            <w:pPr>
              <w:spacing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12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 xml:space="preserve">-کاربرد دستور </w:t>
            </w:r>
            <w:r w:rsidR="00807A8F" w:rsidRPr="00807A8F">
              <w:rPr>
                <w:rFonts w:cs="B Zar"/>
                <w:sz w:val="26"/>
                <w:szCs w:val="26"/>
              </w:rPr>
              <w:t>flatten artwork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 xml:space="preserve"> در پنل </w:t>
            </w:r>
            <w:r w:rsidR="00807A8F" w:rsidRPr="00807A8F">
              <w:rPr>
                <w:rFonts w:cs="B Zar"/>
                <w:sz w:val="26"/>
                <w:szCs w:val="26"/>
              </w:rPr>
              <w:t>Layer</w:t>
            </w:r>
            <w:r w:rsidR="00807A8F" w:rsidRPr="00807A8F">
              <w:rPr>
                <w:rFonts w:ascii="Sakkal Majalla" w:hAnsi="Sakkal Majalla" w:cs="Sakkal Majalla" w:hint="cs"/>
                <w:sz w:val="26"/>
                <w:szCs w:val="26"/>
                <w:rtl/>
              </w:rPr>
              <w:t>٬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 xml:space="preserve"> ----------------------</w:t>
            </w:r>
          </w:p>
          <w:p w:rsidR="00B13BA2" w:rsidRPr="00A96939" w:rsidRDefault="00F22595" w:rsidP="00807A8F">
            <w:pPr>
              <w:spacing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13</w:t>
            </w:r>
            <w:r w:rsidR="00807A8F" w:rsidRPr="00807A8F">
              <w:rPr>
                <w:rFonts w:cs="B Zar" w:hint="cs"/>
                <w:sz w:val="26"/>
                <w:szCs w:val="26"/>
                <w:rtl/>
              </w:rPr>
              <w:t>-پسوند مناسب برای ایجاد فایل پویانمایی در ایلستریتور---------- می باشد.</w:t>
            </w:r>
          </w:p>
        </w:tc>
      </w:tr>
      <w:tr w:rsidR="006068D3" w:rsidRPr="00CE00F9" w:rsidTr="00634E79">
        <w:trPr>
          <w:trHeight w:val="71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:rsidR="006068D3" w:rsidRPr="00CE00F9" w:rsidRDefault="00CE00F9" w:rsidP="00F22595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1B42CC">
              <w:rPr>
                <w:rFonts w:ascii="Arial" w:hAnsi="Arial" w:cs="B Titr" w:hint="cs"/>
                <w:rtl/>
              </w:rPr>
              <w:t>گزینه معادل سمت راست را از ستون سمت چپ انتخاب کنید(یک گزینه اضافه است)</w:t>
            </w:r>
            <w:r w:rsidR="00F22595">
              <w:rPr>
                <w:rFonts w:ascii="Arial" w:hAnsi="Arial" w:cs="B Titr" w:hint="cs"/>
                <w:rtl/>
              </w:rPr>
              <w:t xml:space="preserve">  </w:t>
            </w:r>
            <w:r w:rsidR="00F22595">
              <w:rPr>
                <w:rFonts w:ascii="Arial" w:hAnsi="Arial" w:cs="B Titr"/>
              </w:rPr>
              <w:t>3</w:t>
            </w:r>
          </w:p>
        </w:tc>
      </w:tr>
      <w:tr w:rsidR="006068D3" w:rsidRPr="00612719" w:rsidTr="00634E79">
        <w:trPr>
          <w:trHeight w:val="71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TableGrid"/>
              <w:bidiVisual/>
              <w:tblW w:w="10798" w:type="dxa"/>
              <w:tblInd w:w="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243"/>
              <w:gridCol w:w="5555"/>
            </w:tblGrid>
            <w:tr w:rsidR="009F67BF" w:rsidTr="00067BA9">
              <w:tc>
                <w:tcPr>
                  <w:tcW w:w="5243" w:type="dxa"/>
                </w:tcPr>
                <w:p w:rsidR="009F67BF" w:rsidRP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>14</w:t>
                  </w:r>
                  <w:r w:rsidR="009F67BF" w:rsidRPr="00067BA9">
                    <w:rPr>
                      <w:rFonts w:cs="B Zar" w:hint="cs"/>
                      <w:sz w:val="26"/>
                      <w:szCs w:val="26"/>
                      <w:rtl/>
                    </w:rPr>
                    <w:t>)</w:t>
                  </w:r>
                  <w:r w:rsidR="00F3639E" w:rsidRPr="00067BA9"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</w:t>
                  </w:r>
                  <w:r w:rsidR="00067BA9" w:rsidRPr="00067BA9">
                    <w:rPr>
                      <w:rFonts w:cs="B Zar" w:hint="cs"/>
                      <w:sz w:val="26"/>
                      <w:szCs w:val="26"/>
                      <w:rtl/>
                    </w:rPr>
                    <w:t>چندضلعی</w:t>
                  </w:r>
                </w:p>
                <w:p w:rsidR="009F67BF" w:rsidRP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>15</w:t>
                  </w:r>
                  <w:r w:rsidR="009F67BF" w:rsidRPr="00067BA9">
                    <w:rPr>
                      <w:rFonts w:cs="B Zar" w:hint="cs"/>
                      <w:sz w:val="26"/>
                      <w:szCs w:val="26"/>
                      <w:rtl/>
                    </w:rPr>
                    <w:t>)</w:t>
                  </w:r>
                  <w:r w:rsidR="00067BA9" w:rsidRPr="00067BA9">
                    <w:rPr>
                      <w:rFonts w:cs="B Zar" w:hint="cs"/>
                      <w:sz w:val="26"/>
                      <w:szCs w:val="26"/>
                      <w:rtl/>
                    </w:rPr>
                    <w:t>مرتب کردن</w:t>
                  </w:r>
                </w:p>
                <w:p w:rsidR="009F67BF" w:rsidRP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>16</w:t>
                  </w:r>
                  <w:r w:rsidR="00067BA9" w:rsidRPr="00067BA9"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)روشنایی</w:t>
                  </w:r>
                </w:p>
                <w:p w:rsid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>17</w:t>
                  </w:r>
                  <w:r w:rsidR="00067BA9" w:rsidRPr="00067BA9">
                    <w:rPr>
                      <w:rFonts w:cs="B Zar" w:hint="cs"/>
                      <w:sz w:val="26"/>
                      <w:szCs w:val="26"/>
                      <w:rtl/>
                    </w:rPr>
                    <w:t>)</w:t>
                  </w:r>
                  <w:r w:rsidR="00067BA9">
                    <w:rPr>
                      <w:rFonts w:cs="B Zar" w:hint="cs"/>
                      <w:sz w:val="26"/>
                      <w:szCs w:val="26"/>
                      <w:rtl/>
                    </w:rPr>
                    <w:t>ترازبندی</w:t>
                  </w:r>
                </w:p>
                <w:p w:rsid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>18</w:t>
                  </w:r>
                  <w:r w:rsidR="00067BA9">
                    <w:rPr>
                      <w:rFonts w:cs="B Zar" w:hint="cs"/>
                      <w:sz w:val="26"/>
                      <w:szCs w:val="26"/>
                      <w:rtl/>
                    </w:rPr>
                    <w:t>)افقی</w:t>
                  </w:r>
                </w:p>
                <w:p w:rsidR="00363B9B" w:rsidRPr="00067BA9" w:rsidRDefault="00F22595" w:rsidP="00716224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>19</w:t>
                  </w:r>
                  <w:r w:rsidR="00067BA9">
                    <w:rPr>
                      <w:rFonts w:cs="B Zar" w:hint="cs"/>
                      <w:sz w:val="26"/>
                      <w:szCs w:val="26"/>
                      <w:rtl/>
                    </w:rPr>
                    <w:t>)فن چاپ</w:t>
                  </w:r>
                </w:p>
              </w:tc>
              <w:tc>
                <w:tcPr>
                  <w:tcW w:w="5555" w:type="dxa"/>
                </w:tcPr>
                <w:p w:rsidR="009F67BF" w:rsidRPr="00067BA9" w:rsidRDefault="00363B9B" w:rsidP="00772E5F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</w:rPr>
                  </w:pPr>
                  <w:r w:rsidRPr="00067BA9">
                    <w:rPr>
                      <w:rFonts w:cs="B Zar"/>
                      <w:sz w:val="26"/>
                      <w:szCs w:val="26"/>
                    </w:rPr>
                    <w:t>1-</w:t>
                  </w:r>
                  <w:r w:rsidR="00837545">
                    <w:rPr>
                      <w:rFonts w:cs="B Zar"/>
                      <w:sz w:val="26"/>
                      <w:szCs w:val="26"/>
                    </w:rPr>
                    <w:t xml:space="preserve"> </w:t>
                  </w:r>
                  <w:r w:rsidR="00772E5F">
                    <w:rPr>
                      <w:rFonts w:cs="B Zar"/>
                      <w:sz w:val="26"/>
                      <w:szCs w:val="26"/>
                    </w:rPr>
                    <w:t>Align</w:t>
                  </w:r>
                </w:p>
                <w:p w:rsidR="00363B9B" w:rsidRPr="00067BA9" w:rsidRDefault="00363B9B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  <w:rtl/>
                    </w:rPr>
                  </w:pPr>
                  <w:r w:rsidRPr="00067BA9">
                    <w:rPr>
                      <w:rFonts w:cs="B Zar"/>
                      <w:sz w:val="26"/>
                      <w:szCs w:val="26"/>
                    </w:rPr>
                    <w:t>2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-Export</w:t>
                  </w:r>
                </w:p>
                <w:p w:rsidR="00363B9B" w:rsidRPr="008A7EFA" w:rsidRDefault="00363B9B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  <w:rtl/>
                    </w:rPr>
                  </w:pPr>
                  <w:r w:rsidRPr="00067BA9">
                    <w:rPr>
                      <w:rFonts w:cs="B Zar"/>
                      <w:sz w:val="26"/>
                      <w:szCs w:val="26"/>
                    </w:rPr>
                    <w:t>3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-Import</w:t>
                  </w:r>
                  <w:r w:rsidR="00D163B8"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 </w:t>
                  </w:r>
                </w:p>
                <w:p w:rsidR="00363B9B" w:rsidRPr="008A7EFA" w:rsidRDefault="00363B9B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</w:rPr>
                  </w:pPr>
                  <w:r w:rsidRPr="008A7EFA">
                    <w:rPr>
                      <w:rFonts w:cs="B Zar"/>
                      <w:sz w:val="26"/>
                      <w:szCs w:val="26"/>
                    </w:rPr>
                    <w:t>4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-Polygon</w:t>
                  </w:r>
                </w:p>
                <w:p w:rsidR="00363B9B" w:rsidRDefault="00363B9B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</w:rPr>
                  </w:pPr>
                  <w:r w:rsidRPr="00067BA9">
                    <w:rPr>
                      <w:rFonts w:cs="B Zar"/>
                      <w:sz w:val="26"/>
                      <w:szCs w:val="26"/>
                    </w:rPr>
                    <w:t>5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-Horizontal</w:t>
                  </w:r>
                </w:p>
                <w:p w:rsidR="00067BA9" w:rsidRDefault="00F22595" w:rsidP="00F22595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</w:rPr>
                  </w:pPr>
                  <w:r>
                    <w:rPr>
                      <w:rFonts w:cs="B Zar"/>
                      <w:sz w:val="26"/>
                      <w:szCs w:val="26"/>
                    </w:rPr>
                    <w:t>6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-Typograghy</w:t>
                  </w:r>
                </w:p>
                <w:p w:rsid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</w:rPr>
                  </w:pPr>
                  <w:r>
                    <w:rPr>
                      <w:rFonts w:cs="B Zar"/>
                      <w:sz w:val="26"/>
                      <w:szCs w:val="26"/>
                    </w:rPr>
                    <w:t>7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-Arrange</w:t>
                  </w:r>
                </w:p>
                <w:p w:rsidR="00067BA9" w:rsidRPr="00067BA9" w:rsidRDefault="00F22595" w:rsidP="00067BA9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  <w:rtl/>
                    </w:rPr>
                  </w:pPr>
                  <w:r>
                    <w:rPr>
                      <w:rFonts w:cs="B Zar"/>
                      <w:sz w:val="26"/>
                      <w:szCs w:val="26"/>
                    </w:rPr>
                    <w:t>8</w:t>
                  </w:r>
                  <w:r w:rsidR="00067BA9">
                    <w:rPr>
                      <w:rFonts w:cs="B Zar"/>
                      <w:sz w:val="26"/>
                      <w:szCs w:val="26"/>
                    </w:rPr>
                    <w:t>-</w:t>
                  </w:r>
                  <w:r w:rsidR="00716224">
                    <w:rPr>
                      <w:rFonts w:cs="B Zar"/>
                      <w:sz w:val="26"/>
                      <w:szCs w:val="26"/>
                    </w:rPr>
                    <w:t>Brightness</w:t>
                  </w:r>
                </w:p>
                <w:p w:rsidR="00363B9B" w:rsidRPr="00067BA9" w:rsidRDefault="00363B9B" w:rsidP="00046495">
                  <w:pPr>
                    <w:tabs>
                      <w:tab w:val="left" w:pos="2488"/>
                      <w:tab w:val="left" w:pos="5323"/>
                      <w:tab w:val="left" w:pos="8017"/>
                    </w:tabs>
                    <w:spacing w:after="0" w:line="240" w:lineRule="auto"/>
                    <w:jc w:val="right"/>
                    <w:rPr>
                      <w:rFonts w:cs="B Zar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6068D3" w:rsidRPr="008B5E3A" w:rsidRDefault="006068D3" w:rsidP="00AD5F41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ascii="Arial" w:hAnsi="Arial" w:cs="B Mitra"/>
                <w:b/>
                <w:bCs/>
                <w:sz w:val="24"/>
                <w:szCs w:val="24"/>
                <w:rtl/>
              </w:rPr>
            </w:pPr>
          </w:p>
        </w:tc>
      </w:tr>
      <w:tr w:rsidR="006068D3" w:rsidRPr="00612719" w:rsidTr="00634E79">
        <w:trPr>
          <w:trHeight w:val="542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7B5778" w:rsidRPr="008B5E3A" w:rsidRDefault="007B5778" w:rsidP="00B542A8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jc w:val="center"/>
              <w:rPr>
                <w:rFonts w:ascii="Arial" w:hAnsi="Arial" w:cs="B Mitra"/>
                <w:b/>
                <w:bCs/>
                <w:sz w:val="24"/>
                <w:szCs w:val="24"/>
                <w:rtl/>
              </w:rPr>
            </w:pPr>
            <w:r w:rsidRPr="00FD3FB2">
              <w:rPr>
                <w:rFonts w:ascii="Arial" w:hAnsi="Arial" w:cs="B Titr" w:hint="cs"/>
                <w:rtl/>
              </w:rPr>
              <w:lastRenderedPageBreak/>
              <w:t>گزینه صحیح را انتخاب کنید</w:t>
            </w:r>
            <w:r w:rsidR="004B61B5" w:rsidRPr="00FD3FB2">
              <w:rPr>
                <w:rFonts w:ascii="Arial" w:hAnsi="Arial" w:cs="B Titr" w:hint="cs"/>
                <w:rtl/>
              </w:rPr>
              <w:t>.</w:t>
            </w:r>
            <w:r w:rsidR="00716224">
              <w:rPr>
                <w:rFonts w:ascii="Arial" w:hAnsi="Arial" w:cs="B Titr" w:hint="cs"/>
                <w:rtl/>
              </w:rPr>
              <w:t>۵</w:t>
            </w:r>
          </w:p>
        </w:tc>
      </w:tr>
      <w:tr w:rsidR="006068D3" w:rsidRPr="00612719" w:rsidTr="00634E79">
        <w:trPr>
          <w:trHeight w:val="71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3E18" w:rsidRPr="00D47462" w:rsidRDefault="00F22595" w:rsidP="00A83E18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20</w:t>
            </w:r>
            <w:r w:rsidR="00A83E18">
              <w:rPr>
                <w:rFonts w:cs="B Zar" w:hint="cs"/>
                <w:sz w:val="26"/>
                <w:szCs w:val="26"/>
                <w:rtl/>
              </w:rPr>
              <w:t>-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انتخاب کدام گزینه در نوار وضعیت در بخش </w:t>
            </w:r>
            <w:r w:rsidR="00A83E18" w:rsidRPr="00D47462">
              <w:rPr>
                <w:rFonts w:cs="B Zar"/>
                <w:sz w:val="26"/>
                <w:szCs w:val="26"/>
              </w:rPr>
              <w:t xml:space="preserve">show 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با عث نمایش  نام ابزار فعال می شود؟</w:t>
            </w:r>
          </w:p>
          <w:p w:rsidR="00A83E18" w:rsidRPr="00D47462" w:rsidRDefault="00A83E18" w:rsidP="00A83E18">
            <w:pPr>
              <w:rPr>
                <w:rFonts w:cs="B Zar"/>
                <w:sz w:val="26"/>
                <w:szCs w:val="26"/>
                <w:rtl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الف)</w:t>
            </w:r>
            <w:r w:rsidRPr="00D47462">
              <w:rPr>
                <w:rFonts w:cs="B Zar"/>
                <w:sz w:val="26"/>
                <w:szCs w:val="26"/>
              </w:rPr>
              <w:t>number of undoes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ب)</w:t>
            </w:r>
            <w:r w:rsidRPr="00D47462">
              <w:rPr>
                <w:rFonts w:cs="B Zar"/>
                <w:sz w:val="26"/>
                <w:szCs w:val="26"/>
              </w:rPr>
              <w:t>Date and time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ج)</w:t>
            </w:r>
            <w:r w:rsidRPr="00D47462">
              <w:rPr>
                <w:rFonts w:cs="B Zar"/>
                <w:sz w:val="26"/>
                <w:szCs w:val="26"/>
              </w:rPr>
              <w:t>Art board name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د)</w:t>
            </w:r>
            <w:r w:rsidRPr="00D47462">
              <w:rPr>
                <w:rFonts w:cs="B Zar"/>
                <w:sz w:val="26"/>
                <w:szCs w:val="26"/>
              </w:rPr>
              <w:t>Current tool</w:t>
            </w:r>
          </w:p>
          <w:p w:rsidR="00A83E18" w:rsidRPr="00D47462" w:rsidRDefault="00F22595" w:rsidP="00A83E18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21</w:t>
            </w:r>
            <w:r w:rsidR="00A83E18">
              <w:rPr>
                <w:rFonts w:cs="B Zar" w:hint="cs"/>
                <w:sz w:val="26"/>
                <w:szCs w:val="26"/>
                <w:rtl/>
              </w:rPr>
              <w:t>-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حداقل </w:t>
            </w:r>
            <w:r w:rsidR="00A83E18" w:rsidRPr="00D47462">
              <w:rPr>
                <w:rFonts w:cs="B Zar"/>
                <w:sz w:val="26"/>
                <w:szCs w:val="26"/>
              </w:rPr>
              <w:t xml:space="preserve">Ram 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کارت گرافیک برای اجرای نرم افزار </w:t>
            </w:r>
            <w:r w:rsidR="00A83E18" w:rsidRPr="00D47462">
              <w:rPr>
                <w:rFonts w:cs="B Zar"/>
                <w:sz w:val="26"/>
                <w:szCs w:val="26"/>
              </w:rPr>
              <w:t xml:space="preserve"> Illustrator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>چقدر باید باشد؟</w:t>
            </w:r>
          </w:p>
          <w:p w:rsidR="00A83E18" w:rsidRPr="00D47462" w:rsidRDefault="00A83E18" w:rsidP="00A83E18">
            <w:pPr>
              <w:rPr>
                <w:rFonts w:cs="B Zar"/>
                <w:sz w:val="26"/>
                <w:szCs w:val="26"/>
                <w:rtl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 xml:space="preserve">الف)64 مگابایت                         ب)256مگابایت                            ج)512مگابایت                            د)128 مگابایت </w:t>
            </w:r>
          </w:p>
          <w:p w:rsidR="00A83E18" w:rsidRPr="00D47462" w:rsidRDefault="00F22595" w:rsidP="00A83E18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22</w:t>
            </w:r>
            <w:r w:rsidR="00A83E18">
              <w:rPr>
                <w:rFonts w:cs="B Zar" w:hint="cs"/>
                <w:sz w:val="26"/>
                <w:szCs w:val="26"/>
                <w:rtl/>
              </w:rPr>
              <w:t>-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از ابزار ------- برای انتخاب کامل شی</w:t>
            </w:r>
            <w:r w:rsidR="00A83E18" w:rsidRPr="00D47462">
              <w:rPr>
                <w:rFonts w:ascii="Sakkal Majalla" w:hAnsi="Sakkal Majalla" w:cs="Sakkal Majalla" w:hint="cs"/>
                <w:sz w:val="26"/>
                <w:szCs w:val="26"/>
                <w:rtl/>
              </w:rPr>
              <w:t>٬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>جابجایی و تغییر اندازه شی و از ابزار ------- برای انتخاب نقاط لنگری و حرکت دادن نقاط و دستگیره ها استفاده می شود؟</w:t>
            </w:r>
          </w:p>
          <w:p w:rsidR="00A83E18" w:rsidRPr="00847BE5" w:rsidRDefault="00A83E18" w:rsidP="00A83E18">
            <w:pPr>
              <w:rPr>
                <w:rFonts w:cs="B Zar"/>
              </w:rPr>
            </w:pPr>
            <w:r w:rsidRPr="00847BE5">
              <w:rPr>
                <w:rFonts w:cs="B Zar" w:hint="cs"/>
                <w:rtl/>
              </w:rPr>
              <w:t>الف)</w:t>
            </w:r>
            <w:r w:rsidR="00847BE5" w:rsidRPr="00847BE5">
              <w:rPr>
                <w:rFonts w:cs="B Zar"/>
              </w:rPr>
              <w:t>Selection</w:t>
            </w:r>
            <w:r w:rsidRPr="00847BE5">
              <w:rPr>
                <w:rFonts w:cs="B Zar"/>
              </w:rPr>
              <w:t>-Selection</w:t>
            </w:r>
            <w:r w:rsidRPr="00847BE5">
              <w:rPr>
                <w:rFonts w:cs="B Zar" w:hint="cs"/>
                <w:rtl/>
              </w:rPr>
              <w:t xml:space="preserve">     ب)</w:t>
            </w:r>
            <w:r w:rsidRPr="00847BE5">
              <w:rPr>
                <w:rFonts w:cs="B Zar"/>
              </w:rPr>
              <w:t>Direct selection-Direct selection</w:t>
            </w:r>
            <w:r w:rsidRPr="00847BE5">
              <w:rPr>
                <w:rFonts w:cs="B Zar" w:hint="cs"/>
                <w:rtl/>
              </w:rPr>
              <w:t xml:space="preserve">  ج)</w:t>
            </w:r>
            <w:r w:rsidRPr="00847BE5">
              <w:rPr>
                <w:rFonts w:cs="B Zar"/>
              </w:rPr>
              <w:t>Selection-Direct selection</w:t>
            </w:r>
            <w:r w:rsidRPr="00847BE5">
              <w:rPr>
                <w:rFonts w:cs="B Zar" w:hint="cs"/>
                <w:rtl/>
              </w:rPr>
              <w:t xml:space="preserve">  د)</w:t>
            </w:r>
            <w:r w:rsidRPr="00847BE5">
              <w:rPr>
                <w:rFonts w:cs="B Zar"/>
              </w:rPr>
              <w:t>Direct selection-Selection</w:t>
            </w:r>
          </w:p>
          <w:p w:rsidR="00A83E18" w:rsidRPr="00D47462" w:rsidRDefault="00F22595" w:rsidP="00A83E18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23</w:t>
            </w:r>
            <w:r w:rsidR="00A83E18">
              <w:rPr>
                <w:rFonts w:cs="B Zar" w:hint="cs"/>
                <w:sz w:val="26"/>
                <w:szCs w:val="26"/>
                <w:rtl/>
              </w:rPr>
              <w:t>-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از کدام دستور برای بازیابی ناحیه انتخابی قبلی استفاده می شود؟</w:t>
            </w:r>
          </w:p>
          <w:p w:rsidR="00A83E18" w:rsidRPr="00D47462" w:rsidRDefault="00A83E18" w:rsidP="00A83E18">
            <w:pPr>
              <w:rPr>
                <w:rFonts w:cs="B Zar"/>
                <w:sz w:val="26"/>
                <w:szCs w:val="26"/>
                <w:rtl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الف)</w:t>
            </w:r>
            <w:r w:rsidRPr="00D47462">
              <w:rPr>
                <w:rFonts w:cs="B Zar"/>
                <w:sz w:val="26"/>
                <w:szCs w:val="26"/>
              </w:rPr>
              <w:t>Select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</w:t>
            </w:r>
            <w:r w:rsidR="00847BE5">
              <w:rPr>
                <w:rFonts w:cs="B Zar"/>
                <w:sz w:val="26"/>
                <w:szCs w:val="26"/>
              </w:rPr>
              <w:t xml:space="preserve">  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ب)</w:t>
            </w:r>
            <w:r w:rsidRPr="00D47462">
              <w:rPr>
                <w:rFonts w:cs="B Zar"/>
                <w:sz w:val="26"/>
                <w:szCs w:val="26"/>
              </w:rPr>
              <w:t>Inverse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  </w:t>
            </w:r>
            <w:r w:rsidR="00847BE5">
              <w:rPr>
                <w:rFonts w:cs="B Zar"/>
                <w:sz w:val="26"/>
                <w:szCs w:val="26"/>
              </w:rPr>
              <w:t xml:space="preserve">               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>ج)</w:t>
            </w:r>
            <w:r w:rsidRPr="00D47462">
              <w:rPr>
                <w:rFonts w:cs="B Zar"/>
                <w:sz w:val="26"/>
                <w:szCs w:val="26"/>
              </w:rPr>
              <w:t>Deselect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د)</w:t>
            </w:r>
            <w:r w:rsidRPr="00D47462">
              <w:rPr>
                <w:rFonts w:cs="B Zar"/>
                <w:sz w:val="26"/>
                <w:szCs w:val="26"/>
              </w:rPr>
              <w:t>Reselect</w:t>
            </w:r>
          </w:p>
          <w:p w:rsidR="00A83E18" w:rsidRPr="00D47462" w:rsidRDefault="00F22595" w:rsidP="00A83E18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24</w:t>
            </w:r>
            <w:r w:rsidR="00A83E18">
              <w:rPr>
                <w:rFonts w:cs="B Zar" w:hint="cs"/>
                <w:sz w:val="26"/>
                <w:szCs w:val="26"/>
                <w:rtl/>
              </w:rPr>
              <w:t>-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با استفاده از گزینه------- در ابزار </w:t>
            </w:r>
            <w:r w:rsidR="00A83E18" w:rsidRPr="00D47462">
              <w:rPr>
                <w:rFonts w:cs="B Zar"/>
                <w:sz w:val="26"/>
                <w:szCs w:val="26"/>
              </w:rPr>
              <w:t>free transform</w:t>
            </w:r>
            <w:r w:rsidR="00A83E18" w:rsidRPr="00D47462">
              <w:rPr>
                <w:rFonts w:cs="B Zar" w:hint="cs"/>
                <w:sz w:val="26"/>
                <w:szCs w:val="26"/>
                <w:rtl/>
              </w:rPr>
              <w:t xml:space="preserve"> می توان عمل تغییر شکل را در تمام جهات انجام داد؟</w:t>
            </w:r>
          </w:p>
          <w:p w:rsidR="00A83E18" w:rsidRPr="00D47462" w:rsidRDefault="00A83E18" w:rsidP="00A83E18">
            <w:pPr>
              <w:rPr>
                <w:rFonts w:cs="B Zar"/>
                <w:sz w:val="26"/>
                <w:szCs w:val="26"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</w:t>
            </w:r>
            <w:r w:rsidRPr="00D47462">
              <w:rPr>
                <w:rFonts w:cs="B Zar"/>
                <w:sz w:val="26"/>
                <w:szCs w:val="26"/>
              </w:rPr>
              <w:t>(Free Distort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ب)</w:t>
            </w:r>
            <w:r w:rsidRPr="00D47462">
              <w:rPr>
                <w:rFonts w:cs="B Zar"/>
                <w:sz w:val="26"/>
                <w:szCs w:val="26"/>
              </w:rPr>
              <w:t>Perspective Distort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ج)</w:t>
            </w:r>
            <w:r w:rsidRPr="00D47462">
              <w:rPr>
                <w:rFonts w:cs="B Zar"/>
                <w:sz w:val="26"/>
                <w:szCs w:val="26"/>
              </w:rPr>
              <w:t>Constrain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د)</w:t>
            </w:r>
            <w:r w:rsidR="00901D42" w:rsidRPr="00D47462">
              <w:rPr>
                <w:rFonts w:cs="B Zar"/>
                <w:sz w:val="26"/>
                <w:szCs w:val="26"/>
              </w:rPr>
              <w:t>Free transform</w:t>
            </w:r>
            <w:r w:rsidRPr="00D47462">
              <w:rPr>
                <w:rFonts w:cs="B Zar"/>
                <w:sz w:val="26"/>
                <w:szCs w:val="26"/>
              </w:rPr>
              <w:t xml:space="preserve"> </w:t>
            </w:r>
          </w:p>
          <w:p w:rsidR="00247985" w:rsidRDefault="00F22595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25</w:t>
            </w:r>
            <w:r w:rsidR="00A83E18">
              <w:rPr>
                <w:rFonts w:cs="B Zar" w:hint="cs"/>
                <w:sz w:val="26"/>
                <w:szCs w:val="26"/>
                <w:rtl/>
              </w:rPr>
              <w:t xml:space="preserve">-در تنظیمات ابزار </w:t>
            </w:r>
            <w:r w:rsidR="00A83E18">
              <w:rPr>
                <w:rFonts w:cs="B Zar"/>
                <w:sz w:val="26"/>
                <w:szCs w:val="26"/>
              </w:rPr>
              <w:t>Pencil</w:t>
            </w:r>
            <w:r w:rsidR="00A83E18">
              <w:rPr>
                <w:rFonts w:cs="B Zar" w:hint="cs"/>
                <w:sz w:val="26"/>
                <w:szCs w:val="26"/>
                <w:rtl/>
              </w:rPr>
              <w:t xml:space="preserve"> در بخش </w:t>
            </w:r>
            <w:r w:rsidR="00A83E18">
              <w:rPr>
                <w:rFonts w:cs="B Zar"/>
                <w:sz w:val="26"/>
                <w:szCs w:val="26"/>
              </w:rPr>
              <w:t>Tolerances</w:t>
            </w:r>
            <w:r w:rsidR="00A83E18">
              <w:rPr>
                <w:rFonts w:cs="B Zar" w:hint="cs"/>
                <w:sz w:val="26"/>
                <w:szCs w:val="26"/>
                <w:rtl/>
              </w:rPr>
              <w:t xml:space="preserve"> انتخاب کدام گزینه باعث می شود که کاربر بتواند بعد از ترسیم مسیر مورد نظر را ویرایش کند؟</w:t>
            </w:r>
          </w:p>
          <w:p w:rsidR="00A83E18" w:rsidRDefault="00A83E18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Smoothness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</w:t>
            </w:r>
            <w:r w:rsidR="00847BE5">
              <w:rPr>
                <w:rFonts w:cs="B Zar"/>
                <w:sz w:val="26"/>
                <w:szCs w:val="26"/>
              </w:rPr>
              <w:t xml:space="preserve">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ب)</w:t>
            </w:r>
            <w:r>
              <w:rPr>
                <w:rFonts w:cs="B Zar"/>
                <w:sz w:val="26"/>
                <w:szCs w:val="26"/>
              </w:rPr>
              <w:t>Keep selected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ج)</w:t>
            </w:r>
            <w:r>
              <w:rPr>
                <w:rFonts w:cs="B Zar"/>
                <w:sz w:val="26"/>
                <w:szCs w:val="26"/>
              </w:rPr>
              <w:t>File new pencil stoke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د)</w:t>
            </w:r>
            <w:r>
              <w:rPr>
                <w:rFonts w:cs="B Zar"/>
                <w:sz w:val="26"/>
                <w:szCs w:val="26"/>
              </w:rPr>
              <w:t>Edit selected paths</w:t>
            </w:r>
          </w:p>
          <w:p w:rsidR="00656ADF" w:rsidRPr="00D47462" w:rsidRDefault="00F22595" w:rsidP="00656ADF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26</w:t>
            </w:r>
            <w:r w:rsidR="00A83E18">
              <w:rPr>
                <w:rFonts w:cs="B Zar" w:hint="cs"/>
                <w:sz w:val="26"/>
                <w:szCs w:val="26"/>
                <w:rtl/>
              </w:rPr>
              <w:t>-</w:t>
            </w:r>
            <w:bookmarkStart w:id="0" w:name="_GoBack"/>
            <w:bookmarkEnd w:id="0"/>
            <w:r w:rsidR="00656ADF" w:rsidRPr="00F306BA">
              <w:rPr>
                <w:rFonts w:cs="B Zar" w:hint="cs"/>
                <w:sz w:val="26"/>
                <w:szCs w:val="26"/>
                <w:rtl/>
              </w:rPr>
              <w:t xml:space="preserve"> </w:t>
            </w:r>
            <w:r w:rsidR="00656ADF" w:rsidRPr="00D47462">
              <w:rPr>
                <w:rFonts w:cs="B Zar" w:hint="cs"/>
                <w:sz w:val="26"/>
                <w:szCs w:val="26"/>
                <w:rtl/>
              </w:rPr>
              <w:t>توسط کدام گزینه می توان اشیا را گروه کرد؟</w:t>
            </w:r>
          </w:p>
          <w:p w:rsidR="00656ADF" w:rsidRPr="00D47462" w:rsidRDefault="00656ADF" w:rsidP="00656ADF">
            <w:pPr>
              <w:rPr>
                <w:rFonts w:cs="B Zar"/>
                <w:sz w:val="26"/>
                <w:szCs w:val="26"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الف)</w:t>
            </w:r>
            <w:r w:rsidRPr="00D47462">
              <w:rPr>
                <w:rFonts w:cs="B Zar"/>
                <w:sz w:val="26"/>
                <w:szCs w:val="26"/>
              </w:rPr>
              <w:t>Edit</w:t>
            </w:r>
            <w:r w:rsidRPr="00D47462">
              <w:rPr>
                <w:rFonts w:cs="B Zar"/>
                <w:sz w:val="26"/>
                <w:szCs w:val="26"/>
              </w:rPr>
              <w:sym w:font="Wingdings" w:char="F0E0"/>
            </w:r>
            <w:r w:rsidRPr="00D47462">
              <w:rPr>
                <w:rFonts w:cs="B Zar"/>
                <w:sz w:val="26"/>
                <w:szCs w:val="26"/>
              </w:rPr>
              <w:t>Group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ب)</w:t>
            </w:r>
            <w:r w:rsidRPr="00D47462">
              <w:rPr>
                <w:rFonts w:cs="B Zar"/>
                <w:sz w:val="26"/>
                <w:szCs w:val="26"/>
              </w:rPr>
              <w:t>Nested Group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ج)</w:t>
            </w:r>
            <w:r w:rsidRPr="00D47462">
              <w:rPr>
                <w:rFonts w:cs="B Zar"/>
                <w:sz w:val="26"/>
                <w:szCs w:val="26"/>
              </w:rPr>
              <w:t>New layer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  د)</w:t>
            </w:r>
            <w:r w:rsidRPr="00D47462">
              <w:rPr>
                <w:rFonts w:cs="B Zar"/>
                <w:sz w:val="26"/>
                <w:szCs w:val="26"/>
              </w:rPr>
              <w:t>Object</w:t>
            </w:r>
            <w:r w:rsidRPr="00D47462">
              <w:rPr>
                <w:rFonts w:cs="B Zar"/>
                <w:sz w:val="26"/>
                <w:szCs w:val="26"/>
              </w:rPr>
              <w:sym w:font="Wingdings" w:char="F0E0"/>
            </w:r>
            <w:r w:rsidRPr="00D47462">
              <w:rPr>
                <w:rFonts w:cs="B Zar"/>
                <w:sz w:val="26"/>
                <w:szCs w:val="26"/>
              </w:rPr>
              <w:t>Group</w:t>
            </w:r>
          </w:p>
          <w:p w:rsidR="00656ADF" w:rsidRPr="00D47462" w:rsidRDefault="00F22595" w:rsidP="00656ADF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27</w:t>
            </w:r>
            <w:r w:rsidR="00656ADF">
              <w:rPr>
                <w:rFonts w:cs="B Zar" w:hint="cs"/>
                <w:sz w:val="26"/>
                <w:szCs w:val="26"/>
                <w:rtl/>
              </w:rPr>
              <w:t>-</w:t>
            </w:r>
            <w:r w:rsidR="00656ADF" w:rsidRPr="00D47462">
              <w:rPr>
                <w:rFonts w:cs="B Zar" w:hint="cs"/>
                <w:sz w:val="26"/>
                <w:szCs w:val="26"/>
                <w:rtl/>
              </w:rPr>
              <w:t xml:space="preserve"> با کدام یک از دستورات زیر می توان برای خط یک مسیر ْ یک رنگ دلخواه تعیین کرد؟</w:t>
            </w:r>
          </w:p>
          <w:p w:rsidR="00656ADF" w:rsidRPr="00D47462" w:rsidRDefault="00656ADF" w:rsidP="00656ADF">
            <w:pPr>
              <w:rPr>
                <w:rFonts w:cs="B Zar"/>
                <w:sz w:val="26"/>
                <w:szCs w:val="26"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الف)</w:t>
            </w:r>
            <w:r w:rsidRPr="00D47462">
              <w:rPr>
                <w:rFonts w:cs="B Zar"/>
                <w:sz w:val="26"/>
                <w:szCs w:val="26"/>
              </w:rPr>
              <w:t>Fill Path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     ب)</w:t>
            </w:r>
            <w:r w:rsidRPr="00D47462">
              <w:rPr>
                <w:rFonts w:cs="B Zar"/>
                <w:sz w:val="26"/>
                <w:szCs w:val="26"/>
              </w:rPr>
              <w:t>Clipping Path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ج)</w:t>
            </w:r>
            <w:r w:rsidRPr="00D47462">
              <w:rPr>
                <w:rFonts w:cs="B Zar"/>
                <w:sz w:val="26"/>
                <w:szCs w:val="26"/>
              </w:rPr>
              <w:t>save Path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   د)</w:t>
            </w:r>
            <w:r w:rsidRPr="00D47462">
              <w:rPr>
                <w:rFonts w:cs="B Zar"/>
                <w:sz w:val="26"/>
                <w:szCs w:val="26"/>
              </w:rPr>
              <w:t>Stroke Path</w:t>
            </w:r>
          </w:p>
          <w:p w:rsidR="00656ADF" w:rsidRPr="00D47462" w:rsidRDefault="00F22595" w:rsidP="00656ADF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28</w:t>
            </w:r>
            <w:r w:rsidR="00656ADF">
              <w:rPr>
                <w:rFonts w:cs="B Zar" w:hint="cs"/>
                <w:sz w:val="26"/>
                <w:szCs w:val="26"/>
                <w:rtl/>
              </w:rPr>
              <w:t>-</w:t>
            </w:r>
            <w:r w:rsidR="00656ADF" w:rsidRPr="00D47462">
              <w:rPr>
                <w:rFonts w:cs="B Zar" w:hint="cs"/>
                <w:sz w:val="26"/>
                <w:szCs w:val="26"/>
                <w:rtl/>
              </w:rPr>
              <w:t xml:space="preserve"> در ایجاد بافت منظم انتخاب کدام گزینه باعث می شودکه رنگ شی به صورت یکدست و یکنواخت نمایش داده شود؟</w:t>
            </w:r>
          </w:p>
          <w:p w:rsidR="00656ADF" w:rsidRPr="00D47462" w:rsidRDefault="00656ADF" w:rsidP="00656ADF">
            <w:pPr>
              <w:rPr>
                <w:rFonts w:cs="B Zar"/>
                <w:sz w:val="26"/>
                <w:szCs w:val="26"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الف)</w:t>
            </w:r>
            <w:r w:rsidRPr="00D47462">
              <w:rPr>
                <w:rFonts w:cs="B Zar"/>
                <w:sz w:val="26"/>
                <w:szCs w:val="26"/>
              </w:rPr>
              <w:t>to edge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</w:t>
            </w:r>
            <w:r w:rsidR="00847BE5">
              <w:rPr>
                <w:rFonts w:cs="B Zar"/>
                <w:sz w:val="26"/>
                <w:szCs w:val="26"/>
              </w:rPr>
              <w:t xml:space="preserve">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ب)</w:t>
            </w:r>
            <w:r w:rsidRPr="00D47462">
              <w:rPr>
                <w:rFonts w:cs="B Zar"/>
                <w:sz w:val="26"/>
                <w:szCs w:val="26"/>
              </w:rPr>
              <w:t>to center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</w:t>
            </w:r>
            <w:r w:rsidR="00847BE5">
              <w:rPr>
                <w:rFonts w:cs="B Zar"/>
                <w:sz w:val="26"/>
                <w:szCs w:val="26"/>
              </w:rPr>
              <w:t xml:space="preserve">   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ج)</w:t>
            </w:r>
            <w:r w:rsidRPr="00D47462">
              <w:rPr>
                <w:rFonts w:cs="B Zar"/>
                <w:sz w:val="26"/>
                <w:szCs w:val="26"/>
              </w:rPr>
              <w:t>Flat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    د)</w:t>
            </w:r>
            <w:r w:rsidRPr="00D47462">
              <w:rPr>
                <w:rFonts w:cs="B Zar"/>
                <w:sz w:val="26"/>
                <w:szCs w:val="26"/>
              </w:rPr>
              <w:t xml:space="preserve"> highlight</w:t>
            </w:r>
          </w:p>
          <w:p w:rsidR="00656ADF" w:rsidRPr="00D47462" w:rsidRDefault="00F22595" w:rsidP="00656ADF">
            <w:pPr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29</w:t>
            </w:r>
            <w:r w:rsidR="00656ADF">
              <w:rPr>
                <w:rFonts w:cs="B Zar" w:hint="cs"/>
                <w:sz w:val="26"/>
                <w:szCs w:val="26"/>
                <w:rtl/>
              </w:rPr>
              <w:t>-</w:t>
            </w:r>
            <w:r w:rsidR="00656ADF" w:rsidRPr="00D47462">
              <w:rPr>
                <w:rFonts w:cs="B Zar" w:hint="cs"/>
                <w:sz w:val="26"/>
                <w:szCs w:val="26"/>
                <w:rtl/>
              </w:rPr>
              <w:t xml:space="preserve"> پسوند فایل کتابخانه ای برای گروه های رنگ اختصاصی کاربر کدام است؟</w:t>
            </w:r>
          </w:p>
          <w:p w:rsidR="00656ADF" w:rsidRPr="00D47462" w:rsidRDefault="00656ADF" w:rsidP="00656ADF">
            <w:pPr>
              <w:rPr>
                <w:rFonts w:cs="B Zar"/>
                <w:sz w:val="26"/>
                <w:szCs w:val="26"/>
              </w:rPr>
            </w:pPr>
            <w:r w:rsidRPr="00D47462">
              <w:rPr>
                <w:rFonts w:cs="B Zar" w:hint="cs"/>
                <w:sz w:val="26"/>
                <w:szCs w:val="26"/>
                <w:rtl/>
              </w:rPr>
              <w:t>الف)</w:t>
            </w:r>
            <w:r w:rsidRPr="00D47462">
              <w:rPr>
                <w:rFonts w:cs="B Zar"/>
                <w:sz w:val="26"/>
                <w:szCs w:val="26"/>
              </w:rPr>
              <w:t>ASE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 </w:t>
            </w:r>
            <w:r w:rsidR="00847BE5">
              <w:rPr>
                <w:rFonts w:cs="B Zar"/>
                <w:sz w:val="26"/>
                <w:szCs w:val="26"/>
              </w:rPr>
              <w:t xml:space="preserve">    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ب)</w:t>
            </w:r>
            <w:r w:rsidRPr="00D47462">
              <w:rPr>
                <w:rFonts w:cs="B Zar"/>
                <w:sz w:val="26"/>
                <w:szCs w:val="26"/>
              </w:rPr>
              <w:t>AIS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  </w:t>
            </w:r>
            <w:r w:rsidRPr="00D47462">
              <w:rPr>
                <w:rFonts w:cs="B Zar"/>
                <w:sz w:val="26"/>
                <w:szCs w:val="26"/>
              </w:rPr>
              <w:t xml:space="preserve">     </w:t>
            </w:r>
            <w:r w:rsidR="00847BE5">
              <w:rPr>
                <w:rFonts w:cs="B Zar"/>
                <w:sz w:val="26"/>
                <w:szCs w:val="26"/>
              </w:rPr>
              <w:t xml:space="preserve">       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ج)</w:t>
            </w:r>
            <w:r w:rsidRPr="00D47462">
              <w:rPr>
                <w:rFonts w:cs="B Zar"/>
                <w:sz w:val="26"/>
                <w:szCs w:val="26"/>
              </w:rPr>
              <w:t>ASI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     </w:t>
            </w:r>
            <w:r w:rsidR="00847BE5">
              <w:rPr>
                <w:rFonts w:cs="B Zar"/>
                <w:sz w:val="26"/>
                <w:szCs w:val="26"/>
              </w:rPr>
              <w:t xml:space="preserve">    </w:t>
            </w:r>
            <w:r w:rsidRPr="00D47462">
              <w:rPr>
                <w:rFonts w:cs="B Zar" w:hint="cs"/>
                <w:sz w:val="26"/>
                <w:szCs w:val="26"/>
                <w:rtl/>
              </w:rPr>
              <w:t xml:space="preserve">       د)</w:t>
            </w:r>
            <w:r w:rsidRPr="00D47462">
              <w:rPr>
                <w:rFonts w:cs="B Zar"/>
                <w:sz w:val="26"/>
                <w:szCs w:val="26"/>
              </w:rPr>
              <w:t>AES</w:t>
            </w:r>
          </w:p>
          <w:p w:rsidR="00A83E18" w:rsidRDefault="00F22595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30</w:t>
            </w:r>
            <w:r w:rsidR="00656ADF">
              <w:rPr>
                <w:rFonts w:cs="B Zar" w:hint="cs"/>
                <w:sz w:val="26"/>
                <w:szCs w:val="26"/>
                <w:rtl/>
              </w:rPr>
              <w:t xml:space="preserve">-هنگام استفاده از ابزار </w:t>
            </w:r>
            <w:r w:rsidR="00656ADF">
              <w:rPr>
                <w:rFonts w:cs="B Zar"/>
                <w:sz w:val="26"/>
                <w:szCs w:val="26"/>
              </w:rPr>
              <w:t>Magic wand</w:t>
            </w:r>
            <w:r w:rsidR="00656ADF">
              <w:rPr>
                <w:rFonts w:cs="B Zar" w:hint="cs"/>
                <w:sz w:val="26"/>
                <w:szCs w:val="26"/>
                <w:rtl/>
              </w:rPr>
              <w:t>٬ انتخاب کدام گزینه باعث می شود که انتخاب بر اساس شباهت میزان شفافیت انجام شود؟</w:t>
            </w:r>
          </w:p>
          <w:p w:rsidR="00656ADF" w:rsidRDefault="00656ADF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Stroke color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ب)</w:t>
            </w:r>
            <w:r>
              <w:rPr>
                <w:rFonts w:cs="B Zar"/>
                <w:sz w:val="26"/>
                <w:szCs w:val="26"/>
              </w:rPr>
              <w:t>Opacity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</w:t>
            </w:r>
            <w:r w:rsidR="00847BE5">
              <w:rPr>
                <w:rFonts w:cs="B Zar"/>
                <w:sz w:val="26"/>
                <w:szCs w:val="26"/>
              </w:rPr>
              <w:t xml:space="preserve">        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ج)</w:t>
            </w:r>
            <w:r>
              <w:rPr>
                <w:rFonts w:cs="B Zar"/>
                <w:sz w:val="26"/>
                <w:szCs w:val="26"/>
              </w:rPr>
              <w:t>Blending mode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د)</w:t>
            </w:r>
            <w:r>
              <w:rPr>
                <w:rFonts w:cs="B Zar"/>
                <w:sz w:val="26"/>
                <w:szCs w:val="26"/>
              </w:rPr>
              <w:t>Fill color</w:t>
            </w:r>
          </w:p>
          <w:p w:rsidR="00656ADF" w:rsidRDefault="00F22595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lastRenderedPageBreak/>
              <w:t>31</w:t>
            </w:r>
            <w:r w:rsidR="00656ADF">
              <w:rPr>
                <w:rFonts w:cs="B Zar" w:hint="cs"/>
                <w:sz w:val="26"/>
                <w:szCs w:val="26"/>
                <w:rtl/>
              </w:rPr>
              <w:t>-در تنظیمات مربوط به لایه ها انتخاب کدام گزینه باعث می شود که لایه غیر قابل ویرایش و قفل شود؟</w:t>
            </w:r>
          </w:p>
          <w:p w:rsidR="00656ADF" w:rsidRDefault="00656ADF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Lock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    ب)</w:t>
            </w:r>
            <w:r>
              <w:rPr>
                <w:rFonts w:cs="B Zar"/>
                <w:sz w:val="26"/>
                <w:szCs w:val="26"/>
              </w:rPr>
              <w:t>Dimension to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ج)</w:t>
            </w:r>
            <w:r>
              <w:rPr>
                <w:rFonts w:cs="B Zar"/>
                <w:sz w:val="26"/>
                <w:szCs w:val="26"/>
              </w:rPr>
              <w:t>Show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</w:t>
            </w:r>
            <w:r w:rsidR="00847BE5">
              <w:rPr>
                <w:rFonts w:cs="B Zar"/>
                <w:sz w:val="26"/>
                <w:szCs w:val="26"/>
              </w:rPr>
              <w:t xml:space="preserve"> 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د)</w:t>
            </w:r>
            <w:r>
              <w:rPr>
                <w:rFonts w:cs="B Zar"/>
                <w:sz w:val="26"/>
                <w:szCs w:val="26"/>
              </w:rPr>
              <w:t>Template</w:t>
            </w:r>
          </w:p>
          <w:p w:rsidR="001E174F" w:rsidRDefault="00F22595" w:rsidP="00772244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32</w:t>
            </w:r>
            <w:r w:rsidR="00575DB6">
              <w:rPr>
                <w:rFonts w:cs="B Zar" w:hint="cs"/>
                <w:sz w:val="26"/>
                <w:szCs w:val="26"/>
                <w:rtl/>
              </w:rPr>
              <w:t xml:space="preserve">-کدام فضای کاری </w:t>
            </w:r>
            <w:r w:rsidR="00575DB6">
              <w:rPr>
                <w:rFonts w:cs="B Zar"/>
                <w:sz w:val="26"/>
                <w:szCs w:val="26"/>
              </w:rPr>
              <w:t>Work space</w:t>
            </w:r>
            <w:r w:rsidR="00575DB6">
              <w:rPr>
                <w:rFonts w:cs="B Zar" w:hint="cs"/>
                <w:sz w:val="26"/>
                <w:szCs w:val="26"/>
                <w:rtl/>
              </w:rPr>
              <w:t xml:space="preserve"> مربوط به متون می باشد؟</w:t>
            </w:r>
          </w:p>
          <w:p w:rsidR="00575DB6" w:rsidRDefault="00575DB6" w:rsidP="00575DB6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Paragraph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ب)</w:t>
            </w:r>
            <w:r>
              <w:rPr>
                <w:rFonts w:cs="B Zar"/>
                <w:sz w:val="26"/>
                <w:szCs w:val="26"/>
              </w:rPr>
              <w:t>Type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                ج)</w:t>
            </w:r>
            <w:r>
              <w:rPr>
                <w:rFonts w:cs="B Zar"/>
                <w:sz w:val="26"/>
                <w:szCs w:val="26"/>
              </w:rPr>
              <w:t>Typography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د)</w:t>
            </w:r>
            <w:r>
              <w:rPr>
                <w:rFonts w:cs="B Zar"/>
                <w:sz w:val="26"/>
                <w:szCs w:val="26"/>
              </w:rPr>
              <w:t>Character</w:t>
            </w:r>
          </w:p>
          <w:p w:rsidR="00575DB6" w:rsidRDefault="00F22595" w:rsidP="00575DB6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33</w:t>
            </w:r>
            <w:r w:rsidR="00575DB6">
              <w:rPr>
                <w:rFonts w:cs="B Zar" w:hint="cs"/>
                <w:sz w:val="26"/>
                <w:szCs w:val="26"/>
                <w:rtl/>
              </w:rPr>
              <w:t>-</w:t>
            </w:r>
            <w:r w:rsidR="00C33288">
              <w:rPr>
                <w:rFonts w:cs="B Zar" w:hint="cs"/>
                <w:sz w:val="26"/>
                <w:szCs w:val="26"/>
                <w:rtl/>
              </w:rPr>
              <w:t>کدامیک از پنل های زیر برای اعمال و مدیریت جلوه های ظاهری مورد استفاده قرار می گیرد؟</w:t>
            </w:r>
          </w:p>
          <w:p w:rsidR="00F36F19" w:rsidRDefault="00C33288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 w:rsidR="00F36F19">
              <w:rPr>
                <w:rFonts w:cs="B Zar"/>
                <w:sz w:val="26"/>
                <w:szCs w:val="26"/>
              </w:rPr>
              <w:t>symbol</w:t>
            </w:r>
            <w:r w:rsidR="00F36F19">
              <w:rPr>
                <w:rFonts w:cs="B Zar" w:hint="cs"/>
                <w:sz w:val="26"/>
                <w:szCs w:val="26"/>
                <w:rtl/>
              </w:rPr>
              <w:t xml:space="preserve">               ب)</w:t>
            </w:r>
            <w:r w:rsidR="00F36F19">
              <w:rPr>
                <w:rFonts w:cs="B Zar"/>
                <w:sz w:val="26"/>
                <w:szCs w:val="26"/>
              </w:rPr>
              <w:t>Effect</w:t>
            </w:r>
            <w:r w:rsidR="00F36F19">
              <w:rPr>
                <w:rFonts w:cs="B Zar" w:hint="cs"/>
                <w:sz w:val="26"/>
                <w:szCs w:val="26"/>
                <w:rtl/>
              </w:rPr>
              <w:t xml:space="preserve">                        ج)</w:t>
            </w:r>
            <w:r w:rsidR="00F36F19">
              <w:rPr>
                <w:rFonts w:cs="B Zar"/>
                <w:sz w:val="26"/>
                <w:szCs w:val="26"/>
              </w:rPr>
              <w:t>Appearance</w:t>
            </w:r>
            <w:r w:rsidR="00F36F19">
              <w:rPr>
                <w:rFonts w:cs="B Zar" w:hint="cs"/>
                <w:sz w:val="26"/>
                <w:szCs w:val="26"/>
                <w:rtl/>
              </w:rPr>
              <w:t xml:space="preserve">                د)</w:t>
            </w:r>
            <w:r w:rsidR="00F36F19">
              <w:rPr>
                <w:rFonts w:cs="B Zar"/>
                <w:sz w:val="26"/>
                <w:szCs w:val="26"/>
              </w:rPr>
              <w:t>Transparency</w:t>
            </w:r>
          </w:p>
          <w:p w:rsidR="00F36F19" w:rsidRDefault="00F22595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34</w:t>
            </w:r>
            <w:r w:rsidR="00F36F19">
              <w:rPr>
                <w:rFonts w:cs="B Zar" w:hint="cs"/>
                <w:sz w:val="26"/>
                <w:szCs w:val="26"/>
                <w:rtl/>
              </w:rPr>
              <w:t xml:space="preserve">-برای ایجاد ماسک بعد از انتخاب شکل </w:t>
            </w:r>
            <w:r w:rsidR="00F36F19">
              <w:rPr>
                <w:rFonts w:cs="B Zar"/>
                <w:sz w:val="26"/>
                <w:szCs w:val="26"/>
              </w:rPr>
              <w:t>Clipping Mask</w:t>
            </w:r>
            <w:r w:rsidR="00F36F19">
              <w:rPr>
                <w:rFonts w:cs="B Zar" w:hint="cs"/>
                <w:sz w:val="26"/>
                <w:szCs w:val="26"/>
                <w:rtl/>
              </w:rPr>
              <w:t xml:space="preserve"> و شی مورد نظر  چه عملی انجام می دهید؟</w:t>
            </w:r>
          </w:p>
          <w:p w:rsidR="00F36F19" w:rsidRDefault="00F36F19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Ctrl+7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ب)</w:t>
            </w:r>
            <w:r>
              <w:rPr>
                <w:rFonts w:cs="B Zar"/>
                <w:sz w:val="26"/>
                <w:szCs w:val="26"/>
              </w:rPr>
              <w:t>Ctrl+8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  ج)</w:t>
            </w:r>
            <w:proofErr w:type="spellStart"/>
            <w:r>
              <w:rPr>
                <w:rFonts w:cs="B Zar"/>
                <w:sz w:val="26"/>
                <w:szCs w:val="26"/>
              </w:rPr>
              <w:t>Object|Make</w:t>
            </w:r>
            <w:proofErr w:type="spellEnd"/>
            <w:r>
              <w:rPr>
                <w:rFonts w:cs="B Zar" w:hint="cs"/>
                <w:sz w:val="26"/>
                <w:szCs w:val="26"/>
                <w:rtl/>
              </w:rPr>
              <w:t xml:space="preserve">                 د)</w:t>
            </w:r>
            <w:proofErr w:type="spellStart"/>
            <w:r>
              <w:rPr>
                <w:rFonts w:cs="B Zar"/>
                <w:sz w:val="26"/>
                <w:szCs w:val="26"/>
              </w:rPr>
              <w:t>object|Clipping</w:t>
            </w:r>
            <w:proofErr w:type="spellEnd"/>
            <w:r>
              <w:rPr>
                <w:rFonts w:cs="B Zar"/>
                <w:sz w:val="26"/>
                <w:szCs w:val="26"/>
              </w:rPr>
              <w:t xml:space="preserve"> Mask</w:t>
            </w:r>
          </w:p>
          <w:p w:rsidR="00F36F19" w:rsidRDefault="00F22595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35</w:t>
            </w:r>
            <w:r w:rsidR="00F36F19">
              <w:rPr>
                <w:rFonts w:cs="B Zar" w:hint="cs"/>
                <w:sz w:val="26"/>
                <w:szCs w:val="26"/>
                <w:rtl/>
              </w:rPr>
              <w:t>-برای مشاهده نوع تصاویر وارد شده در یک شند ب لحاظ وابستگی و غیر وابستگی از کدام پنل استفاده می شود؟</w:t>
            </w:r>
          </w:p>
          <w:p w:rsidR="00F36F19" w:rsidRDefault="00F36F19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Transparency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ب)</w:t>
            </w:r>
            <w:r>
              <w:rPr>
                <w:rFonts w:cs="B Zar"/>
                <w:sz w:val="26"/>
                <w:szCs w:val="26"/>
              </w:rPr>
              <w:t>Layer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ج)</w:t>
            </w:r>
            <w:r>
              <w:rPr>
                <w:rFonts w:cs="B Zar"/>
                <w:sz w:val="26"/>
                <w:szCs w:val="26"/>
              </w:rPr>
              <w:t>Link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      د)</w:t>
            </w:r>
            <w:r>
              <w:rPr>
                <w:rFonts w:cs="B Zar"/>
                <w:sz w:val="26"/>
                <w:szCs w:val="26"/>
              </w:rPr>
              <w:t xml:space="preserve"> Appearance</w:t>
            </w:r>
          </w:p>
          <w:p w:rsidR="00F36F19" w:rsidRDefault="00F22595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36</w:t>
            </w:r>
            <w:r w:rsidR="00F36F19">
              <w:rPr>
                <w:rFonts w:cs="B Zar" w:hint="cs"/>
                <w:sz w:val="26"/>
                <w:szCs w:val="26"/>
                <w:rtl/>
              </w:rPr>
              <w:t>-</w:t>
            </w:r>
            <w:r w:rsidR="008A4DAF">
              <w:rPr>
                <w:rFonts w:cs="B Zar" w:hint="cs"/>
                <w:sz w:val="26"/>
                <w:szCs w:val="26"/>
                <w:rtl/>
              </w:rPr>
              <w:t xml:space="preserve">کدام یک از جلوه های گروه </w:t>
            </w:r>
            <w:r w:rsidR="008A4DAF">
              <w:rPr>
                <w:rFonts w:cs="B Zar"/>
                <w:sz w:val="26"/>
                <w:szCs w:val="26"/>
              </w:rPr>
              <w:t>Stylize</w:t>
            </w:r>
            <w:r w:rsidR="008A4DAF">
              <w:rPr>
                <w:rFonts w:cs="B Zar" w:hint="cs"/>
                <w:sz w:val="26"/>
                <w:szCs w:val="26"/>
                <w:rtl/>
              </w:rPr>
              <w:t xml:space="preserve"> ب معنی جلوه سایه داخلی است؟</w:t>
            </w:r>
          </w:p>
          <w:p w:rsidR="008A4DAF" w:rsidRDefault="008A4DAF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Drop Shadow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ب)</w:t>
            </w:r>
            <w:r>
              <w:rPr>
                <w:rFonts w:cs="B Zar"/>
                <w:sz w:val="26"/>
                <w:szCs w:val="26"/>
              </w:rPr>
              <w:t>Outer Glow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ج)</w:t>
            </w:r>
            <w:r>
              <w:rPr>
                <w:rFonts w:cs="B Zar"/>
                <w:sz w:val="26"/>
                <w:szCs w:val="26"/>
              </w:rPr>
              <w:t>Inner Glow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د)</w:t>
            </w:r>
            <w:r>
              <w:rPr>
                <w:rFonts w:cs="B Zar"/>
                <w:sz w:val="26"/>
                <w:szCs w:val="26"/>
              </w:rPr>
              <w:t>Feather</w:t>
            </w:r>
          </w:p>
          <w:p w:rsidR="008A4DAF" w:rsidRDefault="00F22595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37</w:t>
            </w:r>
            <w:r w:rsidR="008A4DAF">
              <w:rPr>
                <w:rFonts w:cs="B Zar" w:hint="cs"/>
                <w:sz w:val="26"/>
                <w:szCs w:val="26"/>
                <w:rtl/>
              </w:rPr>
              <w:t>-</w:t>
            </w:r>
            <w:r w:rsidR="002D0663">
              <w:rPr>
                <w:rFonts w:cs="B Zar" w:hint="cs"/>
                <w:sz w:val="26"/>
                <w:szCs w:val="26"/>
                <w:rtl/>
              </w:rPr>
              <w:t>برای نمایش حجم فایل و تخمین مدت زمان دانلود فایل برای یک گرافیک وب از چه دستوری استفاده می شود؟</w:t>
            </w:r>
          </w:p>
          <w:p w:rsidR="002D0663" w:rsidRDefault="002D0663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Information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ب)</w:t>
            </w:r>
            <w:r>
              <w:rPr>
                <w:rFonts w:cs="B Zar"/>
                <w:sz w:val="26"/>
                <w:szCs w:val="26"/>
              </w:rPr>
              <w:t>Save for Web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ج)</w:t>
            </w:r>
            <w:r>
              <w:rPr>
                <w:rFonts w:cs="B Zar"/>
                <w:sz w:val="26"/>
                <w:szCs w:val="26"/>
              </w:rPr>
              <w:t>Status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د)</w:t>
            </w:r>
            <w:r>
              <w:rPr>
                <w:rFonts w:cs="B Zar"/>
                <w:sz w:val="26"/>
                <w:szCs w:val="26"/>
              </w:rPr>
              <w:t>New form template</w:t>
            </w:r>
          </w:p>
          <w:p w:rsidR="002D0663" w:rsidRDefault="00F22595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38</w:t>
            </w:r>
            <w:r w:rsidR="002D0663">
              <w:rPr>
                <w:rFonts w:cs="B Zar" w:hint="cs"/>
                <w:sz w:val="26"/>
                <w:szCs w:val="26"/>
                <w:rtl/>
              </w:rPr>
              <w:t>-در کدام روش عمل سه بعدی سازی در نتیجه دوران یا دور زدن شی حول یک محور صورت می گیرد؟</w:t>
            </w:r>
          </w:p>
          <w:p w:rsidR="002D0663" w:rsidRDefault="002D0663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</w:t>
            </w:r>
            <w:r>
              <w:rPr>
                <w:rFonts w:cs="B Zar"/>
                <w:sz w:val="26"/>
                <w:szCs w:val="26"/>
              </w:rPr>
              <w:t>Round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     ب)</w:t>
            </w:r>
            <w:r>
              <w:rPr>
                <w:rFonts w:cs="B Zar"/>
                <w:sz w:val="26"/>
                <w:szCs w:val="26"/>
              </w:rPr>
              <w:t>Rotation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        ج)</w:t>
            </w:r>
            <w:r>
              <w:rPr>
                <w:rFonts w:cs="B Zar"/>
                <w:sz w:val="26"/>
                <w:szCs w:val="26"/>
              </w:rPr>
              <w:t>Revolve</w:t>
            </w:r>
            <w:r>
              <w:rPr>
                <w:rFonts w:cs="B Zar" w:hint="cs"/>
                <w:sz w:val="26"/>
                <w:szCs w:val="26"/>
                <w:rtl/>
              </w:rPr>
              <w:t xml:space="preserve">          د)</w:t>
            </w:r>
            <w:r>
              <w:rPr>
                <w:rFonts w:cs="B Zar"/>
                <w:sz w:val="26"/>
                <w:szCs w:val="26"/>
              </w:rPr>
              <w:t>Extrude and Bevel</w:t>
            </w:r>
          </w:p>
          <w:p w:rsidR="002D0663" w:rsidRDefault="00F22595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39</w:t>
            </w:r>
            <w:r w:rsidR="002D0663">
              <w:rPr>
                <w:rFonts w:cs="B Zar" w:hint="cs"/>
                <w:sz w:val="26"/>
                <w:szCs w:val="26"/>
                <w:rtl/>
              </w:rPr>
              <w:t>-</w:t>
            </w:r>
            <w:r w:rsidR="00367461">
              <w:rPr>
                <w:rFonts w:cs="B Zar" w:hint="cs"/>
                <w:sz w:val="26"/>
                <w:szCs w:val="26"/>
                <w:rtl/>
              </w:rPr>
              <w:t xml:space="preserve">با استفاده از دستور </w:t>
            </w:r>
            <w:proofErr w:type="spellStart"/>
            <w:r w:rsidR="00367461">
              <w:rPr>
                <w:rFonts w:cs="B Zar"/>
                <w:sz w:val="26"/>
                <w:szCs w:val="26"/>
              </w:rPr>
              <w:t>Object|Slice|Make</w:t>
            </w:r>
            <w:proofErr w:type="spellEnd"/>
            <w:r w:rsidR="00367461">
              <w:rPr>
                <w:rFonts w:cs="B Zar" w:hint="cs"/>
                <w:sz w:val="26"/>
                <w:szCs w:val="26"/>
                <w:rtl/>
              </w:rPr>
              <w:t xml:space="preserve"> می توان کلیه بخش های ------- را برش زد؟</w:t>
            </w:r>
          </w:p>
          <w:p w:rsidR="00367461" w:rsidRPr="00640C26" w:rsidRDefault="00367461" w:rsidP="00F36F19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الف)گروه بندی شده                ب)انتخاب شده                ج)مشخص شده با خطوط راهنما        د)هر سه مورد</w:t>
            </w:r>
          </w:p>
        </w:tc>
      </w:tr>
      <w:tr w:rsidR="006068D3" w:rsidRPr="00612719" w:rsidTr="00634E79">
        <w:trPr>
          <w:trHeight w:val="71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:rsidR="006068D3" w:rsidRPr="008B5E3A" w:rsidRDefault="00FE292C" w:rsidP="00B542A8">
            <w:pPr>
              <w:tabs>
                <w:tab w:val="left" w:pos="2488"/>
                <w:tab w:val="left" w:pos="5323"/>
                <w:tab w:val="left" w:pos="8017"/>
              </w:tabs>
              <w:spacing w:after="0" w:line="240" w:lineRule="auto"/>
              <w:jc w:val="center"/>
              <w:rPr>
                <w:rFonts w:ascii="Arial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B Titr" w:hint="cs"/>
                <w:rtl/>
              </w:rPr>
              <w:lastRenderedPageBreak/>
              <w:t>کوتاه پاسخ دهید.</w:t>
            </w:r>
            <w:r w:rsidR="00046495">
              <w:rPr>
                <w:rFonts w:ascii="Arial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01D42">
              <w:rPr>
                <w:rFonts w:ascii="Arial" w:hAnsi="Arial" w:cs="B Mitra" w:hint="cs"/>
                <w:b/>
                <w:bCs/>
                <w:sz w:val="24"/>
                <w:szCs w:val="24"/>
                <w:rtl/>
              </w:rPr>
              <w:t>۸</w:t>
            </w:r>
          </w:p>
        </w:tc>
      </w:tr>
      <w:tr w:rsidR="006068D3" w:rsidRPr="00612719" w:rsidTr="00E86E9C">
        <w:trPr>
          <w:trHeight w:val="718"/>
        </w:trPr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D6599" w:rsidRDefault="00F22595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40</w:t>
            </w:r>
            <w:r w:rsidR="00D25467">
              <w:rPr>
                <w:rFonts w:cs="B Zar" w:hint="cs"/>
                <w:sz w:val="26"/>
                <w:szCs w:val="26"/>
                <w:rtl/>
              </w:rPr>
              <w:t xml:space="preserve">-کاربرد  </w:t>
            </w:r>
            <w:r w:rsidR="00D25467">
              <w:rPr>
                <w:rFonts w:cs="B Zar"/>
                <w:sz w:val="26"/>
                <w:szCs w:val="26"/>
              </w:rPr>
              <w:t>Scratch Disk</w:t>
            </w:r>
            <w:r w:rsidR="00D25467">
              <w:rPr>
                <w:rFonts w:cs="B Zar" w:hint="cs"/>
                <w:sz w:val="26"/>
                <w:szCs w:val="26"/>
                <w:rtl/>
              </w:rPr>
              <w:t xml:space="preserve"> در نرم افزار </w:t>
            </w:r>
            <w:r w:rsidR="00D25467">
              <w:rPr>
                <w:rFonts w:cs="B Zar"/>
                <w:sz w:val="26"/>
                <w:szCs w:val="26"/>
              </w:rPr>
              <w:t>Illustrator</w:t>
            </w:r>
            <w:r w:rsidR="00D25467">
              <w:rPr>
                <w:rFonts w:cs="B Zar" w:hint="cs"/>
                <w:sz w:val="26"/>
                <w:szCs w:val="26"/>
                <w:rtl/>
              </w:rPr>
              <w:t xml:space="preserve"> را بنویسید.۱</w:t>
            </w:r>
          </w:p>
          <w:p w:rsidR="00D25467" w:rsidRPr="00847BE5" w:rsidRDefault="00F22595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41</w:t>
            </w:r>
            <w:r w:rsidR="00D25467">
              <w:rPr>
                <w:rFonts w:cs="B Zar" w:hint="cs"/>
                <w:sz w:val="26"/>
                <w:szCs w:val="26"/>
                <w:rtl/>
              </w:rPr>
              <w:t>-</w:t>
            </w:r>
            <w:r w:rsidR="00D25467" w:rsidRPr="00847BE5">
              <w:rPr>
                <w:rFonts w:cs="B Zar" w:hint="cs"/>
                <w:sz w:val="26"/>
                <w:szCs w:val="26"/>
                <w:rtl/>
              </w:rPr>
              <w:t xml:space="preserve"> فایل با فرمت </w:t>
            </w:r>
            <w:r w:rsidR="00D25467" w:rsidRPr="00847BE5">
              <w:rPr>
                <w:rFonts w:cs="B Zar"/>
                <w:sz w:val="26"/>
                <w:szCs w:val="26"/>
              </w:rPr>
              <w:t>EPS</w:t>
            </w:r>
            <w:r w:rsidR="00D25467" w:rsidRPr="00847BE5">
              <w:rPr>
                <w:rFonts w:cs="B Zar" w:hint="cs"/>
                <w:sz w:val="26"/>
                <w:szCs w:val="26"/>
                <w:rtl/>
              </w:rPr>
              <w:t xml:space="preserve"> را توضیح دهید؟۱</w:t>
            </w:r>
          </w:p>
          <w:p w:rsidR="00D25467" w:rsidRPr="00847BE5" w:rsidRDefault="00F22595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42</w:t>
            </w:r>
            <w:r w:rsidR="00D25467" w:rsidRPr="00847BE5">
              <w:rPr>
                <w:rFonts w:cs="B Zar" w:hint="cs"/>
                <w:sz w:val="26"/>
                <w:szCs w:val="26"/>
                <w:rtl/>
              </w:rPr>
              <w:t>-کاربرد دستورهای زیر را بنویسید.۲</w:t>
            </w:r>
          </w:p>
          <w:p w:rsidR="00D25467" w:rsidRPr="00847BE5" w:rsidRDefault="00D25467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</w:rPr>
            </w:pPr>
            <w:r w:rsidRPr="00847BE5">
              <w:rPr>
                <w:rFonts w:cs="B Zar" w:hint="cs"/>
                <w:sz w:val="26"/>
                <w:szCs w:val="26"/>
                <w:rtl/>
              </w:rPr>
              <w:t>الف)</w:t>
            </w:r>
            <w:proofErr w:type="spellStart"/>
            <w:r w:rsidRPr="00847BE5">
              <w:rPr>
                <w:rFonts w:cs="B Zar"/>
                <w:sz w:val="26"/>
                <w:szCs w:val="26"/>
              </w:rPr>
              <w:t>Transform|Share</w:t>
            </w:r>
            <w:proofErr w:type="spellEnd"/>
          </w:p>
          <w:p w:rsidR="00D25467" w:rsidRPr="00847BE5" w:rsidRDefault="00D25467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</w:rPr>
            </w:pPr>
            <w:r w:rsidRPr="00847BE5">
              <w:rPr>
                <w:rFonts w:cs="B Zar" w:hint="cs"/>
                <w:sz w:val="26"/>
                <w:szCs w:val="26"/>
                <w:rtl/>
              </w:rPr>
              <w:t>ب)</w:t>
            </w:r>
            <w:r w:rsidRPr="00847BE5">
              <w:rPr>
                <w:rFonts w:cs="B Zar"/>
                <w:sz w:val="26"/>
                <w:szCs w:val="26"/>
              </w:rPr>
              <w:t>Perspective Distort</w:t>
            </w:r>
          </w:p>
          <w:p w:rsidR="00D25467" w:rsidRPr="00847BE5" w:rsidRDefault="00D25467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</w:rPr>
            </w:pPr>
            <w:r w:rsidRPr="00847BE5">
              <w:rPr>
                <w:rFonts w:cs="B Zar" w:hint="cs"/>
                <w:sz w:val="26"/>
                <w:szCs w:val="26"/>
                <w:rtl/>
              </w:rPr>
              <w:t>ج)</w:t>
            </w:r>
            <w:r w:rsidR="008B161D" w:rsidRPr="00847BE5">
              <w:rPr>
                <w:rFonts w:cs="B Zar" w:hint="cs"/>
                <w:sz w:val="26"/>
                <w:szCs w:val="26"/>
                <w:rtl/>
              </w:rPr>
              <w:t>جلوه</w:t>
            </w:r>
            <w:r w:rsidR="008B161D" w:rsidRPr="00847BE5">
              <w:rPr>
                <w:rFonts w:cs="B Zar"/>
                <w:sz w:val="26"/>
                <w:szCs w:val="26"/>
              </w:rPr>
              <w:t xml:space="preserve">     pucker &amp; Bloat</w:t>
            </w:r>
          </w:p>
          <w:p w:rsidR="00D238D8" w:rsidRPr="00847BE5" w:rsidRDefault="00D238D8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 w:rsidRPr="00847BE5">
              <w:rPr>
                <w:rFonts w:cs="B Zar" w:hint="cs"/>
                <w:sz w:val="26"/>
                <w:szCs w:val="26"/>
                <w:rtl/>
              </w:rPr>
              <w:t>د)</w:t>
            </w:r>
            <w:proofErr w:type="spellStart"/>
            <w:r w:rsidR="008B161D" w:rsidRPr="00847BE5">
              <w:rPr>
                <w:rFonts w:cs="B Zar"/>
                <w:sz w:val="26"/>
                <w:szCs w:val="26"/>
              </w:rPr>
              <w:t>Effects|Blur|Gussian</w:t>
            </w:r>
            <w:proofErr w:type="spellEnd"/>
            <w:r w:rsidR="008B161D" w:rsidRPr="00847BE5">
              <w:rPr>
                <w:rFonts w:cs="B Zar"/>
                <w:sz w:val="26"/>
                <w:szCs w:val="26"/>
              </w:rPr>
              <w:t xml:space="preserve"> Blur</w:t>
            </w:r>
          </w:p>
          <w:p w:rsidR="00D238D8" w:rsidRPr="00847BE5" w:rsidRDefault="00F22595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43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 xml:space="preserve">-کاربرد ابزار </w:t>
            </w:r>
            <w:r w:rsidR="00D238D8" w:rsidRPr="00847BE5">
              <w:rPr>
                <w:rFonts w:cs="B Zar"/>
                <w:sz w:val="26"/>
                <w:szCs w:val="26"/>
              </w:rPr>
              <w:t>Shape Builder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>چه عملی انجام می دهد؟1</w:t>
            </w:r>
          </w:p>
          <w:p w:rsidR="00D238D8" w:rsidRPr="00847BE5" w:rsidRDefault="00F22595" w:rsidP="00FD6599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44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 xml:space="preserve">-منظور از رنگ </w:t>
            </w:r>
            <w:r w:rsidR="00D238D8" w:rsidRPr="00847BE5">
              <w:rPr>
                <w:rFonts w:cs="B Zar"/>
                <w:sz w:val="26"/>
                <w:szCs w:val="26"/>
              </w:rPr>
              <w:t>Global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 xml:space="preserve"> در پنل </w:t>
            </w:r>
            <w:r w:rsidR="00D238D8" w:rsidRPr="00847BE5">
              <w:rPr>
                <w:rFonts w:cs="B Zar"/>
                <w:sz w:val="26"/>
                <w:szCs w:val="26"/>
              </w:rPr>
              <w:t>Swatches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 xml:space="preserve"> جیست؟۱</w:t>
            </w:r>
          </w:p>
          <w:p w:rsidR="00041A53" w:rsidRPr="0057029E" w:rsidRDefault="0000560F" w:rsidP="00880553">
            <w:pPr>
              <w:tabs>
                <w:tab w:val="left" w:pos="2488"/>
                <w:tab w:val="left" w:pos="5323"/>
                <w:tab w:val="left" w:pos="8017"/>
              </w:tabs>
              <w:spacing w:after="0" w:line="360" w:lineRule="auto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45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>-</w:t>
            </w:r>
            <w:r w:rsidR="00D238D8" w:rsidRPr="00847BE5">
              <w:rPr>
                <w:rFonts w:cs="B Zar"/>
                <w:sz w:val="26"/>
                <w:szCs w:val="26"/>
              </w:rPr>
              <w:t>Graphic Style</w:t>
            </w:r>
            <w:r w:rsidR="00D238D8" w:rsidRPr="00847BE5">
              <w:rPr>
                <w:rFonts w:cs="B Zar" w:hint="cs"/>
                <w:sz w:val="26"/>
                <w:szCs w:val="26"/>
                <w:rtl/>
              </w:rPr>
              <w:t xml:space="preserve"> یا سبک های گرافیکی را تعریف کنید؟1</w:t>
            </w:r>
          </w:p>
        </w:tc>
      </w:tr>
      <w:tr w:rsidR="00F4550A" w:rsidRPr="00612719" w:rsidTr="00F4550A">
        <w:trPr>
          <w:trHeight w:val="397"/>
        </w:trPr>
        <w:tc>
          <w:tcPr>
            <w:tcW w:w="9977" w:type="dxa"/>
            <w:tcBorders>
              <w:top w:val="single" w:sz="4" w:space="0" w:color="auto"/>
            </w:tcBorders>
          </w:tcPr>
          <w:p w:rsidR="00F4550A" w:rsidRPr="00D94AAD" w:rsidRDefault="00F4550A" w:rsidP="0016756B">
            <w:pPr>
              <w:spacing w:line="240" w:lineRule="auto"/>
              <w:jc w:val="right"/>
              <w:rPr>
                <w:rFonts w:cs="B Kamran"/>
                <w:b/>
                <w:bCs/>
                <w:sz w:val="28"/>
                <w:szCs w:val="28"/>
                <w:u w:val="dash"/>
                <w:rtl/>
              </w:rPr>
            </w:pPr>
            <w:r w:rsidRPr="00796157">
              <w:rPr>
                <w:rFonts w:cs="B Kamran" w:hint="cs"/>
                <w:b/>
                <w:bCs/>
                <w:sz w:val="28"/>
                <w:szCs w:val="28"/>
                <w:u w:val="dash"/>
                <w:rtl/>
              </w:rPr>
              <w:t>موفق باشید .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4550A" w:rsidRPr="00D94AAD" w:rsidRDefault="0083315F" w:rsidP="0083315F">
            <w:pPr>
              <w:spacing w:line="240" w:lineRule="auto"/>
              <w:rPr>
                <w:rFonts w:cs="B Kamran"/>
                <w:b/>
                <w:bCs/>
                <w:sz w:val="28"/>
                <w:szCs w:val="28"/>
                <w:u w:val="dash"/>
                <w:rtl/>
              </w:rPr>
            </w:pPr>
            <w:r>
              <w:rPr>
                <w:rFonts w:cs="B Kamran" w:hint="cs"/>
                <w:b/>
                <w:bCs/>
                <w:sz w:val="28"/>
                <w:szCs w:val="28"/>
                <w:u w:val="dash"/>
                <w:rtl/>
              </w:rPr>
              <w:t>20نم</w:t>
            </w:r>
            <w:r w:rsidR="00F4550A">
              <w:rPr>
                <w:rFonts w:cs="B Kamran" w:hint="cs"/>
                <w:b/>
                <w:bCs/>
                <w:sz w:val="28"/>
                <w:szCs w:val="28"/>
                <w:u w:val="dash"/>
                <w:rtl/>
              </w:rPr>
              <w:t>ره</w:t>
            </w:r>
          </w:p>
        </w:tc>
      </w:tr>
    </w:tbl>
    <w:p w:rsidR="00302531" w:rsidRPr="00420706" w:rsidRDefault="00302531" w:rsidP="00386C33">
      <w:pPr>
        <w:spacing w:line="240" w:lineRule="auto"/>
        <w:rPr>
          <w:rFonts w:cs="2  Titr"/>
          <w:sz w:val="32"/>
          <w:szCs w:val="32"/>
          <w:rtl/>
        </w:rPr>
      </w:pPr>
    </w:p>
    <w:sectPr w:rsidR="00302531" w:rsidRPr="00420706" w:rsidSect="003534ED">
      <w:footerReference w:type="default" r:id="rId8"/>
      <w:pgSz w:w="11906" w:h="16838"/>
      <w:pgMar w:top="510" w:right="1440" w:bottom="567" w:left="426" w:header="454" w:footer="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B01" w:rsidRDefault="00B01B01" w:rsidP="00280A83">
      <w:pPr>
        <w:spacing w:after="0" w:line="240" w:lineRule="auto"/>
      </w:pPr>
      <w:r>
        <w:separator/>
      </w:r>
    </w:p>
  </w:endnote>
  <w:endnote w:type="continuationSeparator" w:id="0">
    <w:p w:rsidR="00B01B01" w:rsidRDefault="00B01B01" w:rsidP="00280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20DEDC05-F273-4303-94A6-66BE9C7FB334}"/>
    <w:embedBold r:id="rId2" w:fontKey="{C1F9CD9C-9348-4DAA-A1CE-539B0FA883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9AC9F93-DFFD-4BF2-841F-DEE879EE73D1}"/>
    <w:embedBold r:id="rId4" w:fontKey="{9BF9E894-DABD-4780-B630-81F4258B928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798B032-5FA9-4966-B238-446DCFD9B373}"/>
    <w:embedBold r:id="rId6" w:fontKey="{952EB7D0-89C4-4D13-90E1-C3F76F5ADDBF}"/>
  </w:font>
  <w:font w:name="Nazanin">
    <w:altName w:val="Times New Roman"/>
    <w:charset w:val="B2"/>
    <w:family w:val="auto"/>
    <w:pitch w:val="variable"/>
    <w:sig w:usb0="00002001" w:usb1="80000000" w:usb2="00000008" w:usb3="00000000" w:csb0="00000040" w:csb1="00000000"/>
    <w:embedBold r:id="rId7" w:fontKey="{149FE0D6-7971-4390-A3E5-A90C886460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61235041-0179-444D-A825-348555FB5595}"/>
    <w:embedBold r:id="rId9" w:fontKey="{73CD1888-9456-4245-8FE0-ABB1328B867C}"/>
  </w:font>
  <w:font w:name="Compset">
    <w:altName w:val="Courier New"/>
    <w:charset w:val="B2"/>
    <w:family w:val="auto"/>
    <w:pitch w:val="variable"/>
    <w:sig w:usb0="00002000" w:usb1="80000000" w:usb2="00000008" w:usb3="00000000" w:csb0="00000040" w:csb1="00000000"/>
    <w:embedBold r:id="rId10" w:fontKey="{938EE971-D522-4168-8E3D-DEE3C2C964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61597F7-E141-4118-A67C-7F14224C1D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6E438815-3A9D-4266-9F72-CD244FE1C12D}"/>
    <w:embedBold r:id="rId13" w:fontKey="{F4CA9BAB-CD2F-4283-B222-7A660E7F3F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4" w:fontKey="{2A84EAB4-3B88-4541-AFCE-FF7EEADD34BC}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7246876B-33AD-4B92-AE8D-02638B6FE404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608C3FD7-BB28-480E-81C7-92BFF87226D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7" w:fontKey="{E68E3FED-48F1-41AF-8BAB-DE63B646B9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BEB" w:rsidRPr="00802351" w:rsidRDefault="00C17BEB">
    <w:pPr>
      <w:pStyle w:val="Footer"/>
      <w:jc w:val="center"/>
      <w:rPr>
        <w:sz w:val="20"/>
        <w:szCs w:val="20"/>
      </w:rPr>
    </w:pPr>
    <w:r w:rsidRPr="00802351">
      <w:rPr>
        <w:rFonts w:hint="cs"/>
        <w:sz w:val="20"/>
        <w:szCs w:val="20"/>
        <w:highlight w:val="yellow"/>
        <w:rtl/>
      </w:rPr>
      <w:t>صفحه</w:t>
    </w:r>
    <w:r w:rsidR="00834C28" w:rsidRPr="00802351">
      <w:rPr>
        <w:sz w:val="20"/>
        <w:szCs w:val="20"/>
        <w:highlight w:val="yellow"/>
      </w:rPr>
      <w:fldChar w:fldCharType="begin"/>
    </w:r>
    <w:r w:rsidRPr="00802351">
      <w:rPr>
        <w:sz w:val="20"/>
        <w:szCs w:val="20"/>
        <w:highlight w:val="yellow"/>
      </w:rPr>
      <w:instrText xml:space="preserve"> PAGE   \* MERGEFORMAT </w:instrText>
    </w:r>
    <w:r w:rsidR="00834C28" w:rsidRPr="00802351">
      <w:rPr>
        <w:sz w:val="20"/>
        <w:szCs w:val="20"/>
        <w:highlight w:val="yellow"/>
      </w:rPr>
      <w:fldChar w:fldCharType="separate"/>
    </w:r>
    <w:r w:rsidR="00880553">
      <w:rPr>
        <w:noProof/>
        <w:sz w:val="20"/>
        <w:szCs w:val="20"/>
        <w:highlight w:val="yellow"/>
        <w:rtl/>
      </w:rPr>
      <w:t>4</w:t>
    </w:r>
    <w:r w:rsidR="00834C28" w:rsidRPr="00802351">
      <w:rPr>
        <w:noProof/>
        <w:sz w:val="20"/>
        <w:szCs w:val="20"/>
        <w:highlight w:val="yellow"/>
      </w:rPr>
      <w:fldChar w:fldCharType="end"/>
    </w:r>
  </w:p>
  <w:p w:rsidR="00C17BEB" w:rsidRDefault="00C17B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B01" w:rsidRDefault="00B01B01" w:rsidP="00280A83">
      <w:pPr>
        <w:spacing w:after="0" w:line="240" w:lineRule="auto"/>
      </w:pPr>
      <w:r>
        <w:separator/>
      </w:r>
    </w:p>
  </w:footnote>
  <w:footnote w:type="continuationSeparator" w:id="0">
    <w:p w:rsidR="00B01B01" w:rsidRDefault="00B01B01" w:rsidP="00280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C62"/>
    <w:multiLevelType w:val="hybridMultilevel"/>
    <w:tmpl w:val="62D4FD66"/>
    <w:lvl w:ilvl="0" w:tplc="CFC20412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51629"/>
    <w:multiLevelType w:val="hybridMultilevel"/>
    <w:tmpl w:val="B02AC7DA"/>
    <w:lvl w:ilvl="0" w:tplc="AFF005E6">
      <w:start w:val="1"/>
      <w:numFmt w:val="decimal"/>
      <w:lvlText w:val="%1."/>
      <w:lvlJc w:val="center"/>
      <w:pPr>
        <w:ind w:left="502" w:hanging="360"/>
      </w:pPr>
      <w:rPr>
        <w:rFonts w:cs="B Titr" w:hint="default"/>
        <w:sz w:val="22"/>
        <w:szCs w:val="22"/>
        <w:lang w:bidi="fa-IR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258312E"/>
    <w:multiLevelType w:val="hybridMultilevel"/>
    <w:tmpl w:val="B810DCA2"/>
    <w:lvl w:ilvl="0" w:tplc="9670D41E">
      <w:start w:val="2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543FA"/>
    <w:multiLevelType w:val="hybridMultilevel"/>
    <w:tmpl w:val="D674C406"/>
    <w:lvl w:ilvl="0" w:tplc="A3F203BE">
      <w:start w:val="1"/>
      <w:numFmt w:val="decimal"/>
      <w:lvlText w:val="%1-"/>
      <w:lvlJc w:val="left"/>
      <w:pPr>
        <w:ind w:left="720" w:hanging="360"/>
      </w:pPr>
      <w:rPr>
        <w:rFonts w:ascii="Arial" w:hAnsi="Arial" w:cs="B Mitra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E0062"/>
    <w:multiLevelType w:val="hybridMultilevel"/>
    <w:tmpl w:val="56EC2E62"/>
    <w:lvl w:ilvl="0" w:tplc="147AF0D8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9F5AA2"/>
    <w:multiLevelType w:val="hybridMultilevel"/>
    <w:tmpl w:val="E5F6CC0C"/>
    <w:lvl w:ilvl="0" w:tplc="162CF1BC">
      <w:start w:val="23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324C6E"/>
    <w:multiLevelType w:val="hybridMultilevel"/>
    <w:tmpl w:val="9F5E802C"/>
    <w:lvl w:ilvl="0" w:tplc="D1006900">
      <w:start w:val="3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26F24"/>
    <w:multiLevelType w:val="hybridMultilevel"/>
    <w:tmpl w:val="A6849292"/>
    <w:lvl w:ilvl="0" w:tplc="1A322ECC">
      <w:start w:val="1"/>
      <w:numFmt w:val="decimal"/>
      <w:lvlText w:val="%1-"/>
      <w:lvlJc w:val="left"/>
      <w:pPr>
        <w:ind w:left="720" w:hanging="360"/>
      </w:pPr>
      <w:rPr>
        <w:rFonts w:ascii="Arial" w:hAnsi="Arial" w:cs="B Tit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B7129"/>
    <w:multiLevelType w:val="hybridMultilevel"/>
    <w:tmpl w:val="92426E5A"/>
    <w:lvl w:ilvl="0" w:tplc="F984F22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F721B3"/>
    <w:multiLevelType w:val="hybridMultilevel"/>
    <w:tmpl w:val="0004FE56"/>
    <w:lvl w:ilvl="0" w:tplc="F464569C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006E1"/>
    <w:multiLevelType w:val="hybridMultilevel"/>
    <w:tmpl w:val="22B85ADA"/>
    <w:lvl w:ilvl="0" w:tplc="F5DEF6FA">
      <w:start w:val="1"/>
      <w:numFmt w:val="decimal"/>
      <w:lvlText w:val="%1-"/>
      <w:lvlJc w:val="left"/>
      <w:pPr>
        <w:ind w:left="720" w:hanging="360"/>
      </w:pPr>
      <w:rPr>
        <w:rFonts w:cs="Nazanin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F3011"/>
    <w:multiLevelType w:val="hybridMultilevel"/>
    <w:tmpl w:val="43AA28BC"/>
    <w:lvl w:ilvl="0" w:tplc="2F1A6984">
      <w:start w:val="1"/>
      <w:numFmt w:val="decimal"/>
      <w:lvlText w:val="%1-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372835"/>
    <w:multiLevelType w:val="hybridMultilevel"/>
    <w:tmpl w:val="6A608660"/>
    <w:lvl w:ilvl="0" w:tplc="162CF1B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5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34ED"/>
    <w:rsid w:val="000041DA"/>
    <w:rsid w:val="000043EA"/>
    <w:rsid w:val="000048DA"/>
    <w:rsid w:val="0000560F"/>
    <w:rsid w:val="000135E7"/>
    <w:rsid w:val="00015599"/>
    <w:rsid w:val="00017D9E"/>
    <w:rsid w:val="000325C0"/>
    <w:rsid w:val="00034FE5"/>
    <w:rsid w:val="00041A53"/>
    <w:rsid w:val="00044404"/>
    <w:rsid w:val="00045FFA"/>
    <w:rsid w:val="00046495"/>
    <w:rsid w:val="00046711"/>
    <w:rsid w:val="00052050"/>
    <w:rsid w:val="000528CF"/>
    <w:rsid w:val="00053CBB"/>
    <w:rsid w:val="00056352"/>
    <w:rsid w:val="000609C0"/>
    <w:rsid w:val="00067BA9"/>
    <w:rsid w:val="00081438"/>
    <w:rsid w:val="00081B20"/>
    <w:rsid w:val="000906EC"/>
    <w:rsid w:val="00091B1C"/>
    <w:rsid w:val="000A09E3"/>
    <w:rsid w:val="000A58B1"/>
    <w:rsid w:val="000A75D1"/>
    <w:rsid w:val="000B393C"/>
    <w:rsid w:val="000B4231"/>
    <w:rsid w:val="000B4BAF"/>
    <w:rsid w:val="000C46C9"/>
    <w:rsid w:val="000E751F"/>
    <w:rsid w:val="000F2880"/>
    <w:rsid w:val="000F2C1C"/>
    <w:rsid w:val="000F64E7"/>
    <w:rsid w:val="00115C0C"/>
    <w:rsid w:val="00121176"/>
    <w:rsid w:val="001233B2"/>
    <w:rsid w:val="001252F2"/>
    <w:rsid w:val="00132F73"/>
    <w:rsid w:val="00136115"/>
    <w:rsid w:val="001501EA"/>
    <w:rsid w:val="001502C3"/>
    <w:rsid w:val="00153134"/>
    <w:rsid w:val="00153C17"/>
    <w:rsid w:val="00155752"/>
    <w:rsid w:val="001563DC"/>
    <w:rsid w:val="00166E11"/>
    <w:rsid w:val="0016756B"/>
    <w:rsid w:val="00172908"/>
    <w:rsid w:val="00185814"/>
    <w:rsid w:val="00192E44"/>
    <w:rsid w:val="001A2558"/>
    <w:rsid w:val="001A29F0"/>
    <w:rsid w:val="001B3B36"/>
    <w:rsid w:val="001B42CC"/>
    <w:rsid w:val="001D09AE"/>
    <w:rsid w:val="001D4C5D"/>
    <w:rsid w:val="001E174F"/>
    <w:rsid w:val="001F0C9F"/>
    <w:rsid w:val="001F22E4"/>
    <w:rsid w:val="0020049B"/>
    <w:rsid w:val="00201ECE"/>
    <w:rsid w:val="00202D4E"/>
    <w:rsid w:val="00203274"/>
    <w:rsid w:val="002070FC"/>
    <w:rsid w:val="002124AB"/>
    <w:rsid w:val="00212742"/>
    <w:rsid w:val="00215333"/>
    <w:rsid w:val="0022561C"/>
    <w:rsid w:val="0023459F"/>
    <w:rsid w:val="00234A2B"/>
    <w:rsid w:val="002448C6"/>
    <w:rsid w:val="0024717C"/>
    <w:rsid w:val="00247985"/>
    <w:rsid w:val="00261A45"/>
    <w:rsid w:val="00265505"/>
    <w:rsid w:val="00271945"/>
    <w:rsid w:val="002720F6"/>
    <w:rsid w:val="00273518"/>
    <w:rsid w:val="00280A83"/>
    <w:rsid w:val="002811C1"/>
    <w:rsid w:val="00285A11"/>
    <w:rsid w:val="00286CEB"/>
    <w:rsid w:val="00291A59"/>
    <w:rsid w:val="00292974"/>
    <w:rsid w:val="002A0343"/>
    <w:rsid w:val="002B77E1"/>
    <w:rsid w:val="002C232F"/>
    <w:rsid w:val="002C556D"/>
    <w:rsid w:val="002D0663"/>
    <w:rsid w:val="002D290B"/>
    <w:rsid w:val="002D50EF"/>
    <w:rsid w:val="002D5B42"/>
    <w:rsid w:val="002D661D"/>
    <w:rsid w:val="002E22A0"/>
    <w:rsid w:val="002E42F2"/>
    <w:rsid w:val="002E69A7"/>
    <w:rsid w:val="002F7E6E"/>
    <w:rsid w:val="00302531"/>
    <w:rsid w:val="0030313E"/>
    <w:rsid w:val="00304CB9"/>
    <w:rsid w:val="00306262"/>
    <w:rsid w:val="00307F34"/>
    <w:rsid w:val="003145C2"/>
    <w:rsid w:val="003149E6"/>
    <w:rsid w:val="003156EB"/>
    <w:rsid w:val="00330782"/>
    <w:rsid w:val="003363D8"/>
    <w:rsid w:val="0033782E"/>
    <w:rsid w:val="003534ED"/>
    <w:rsid w:val="0035691A"/>
    <w:rsid w:val="0036252B"/>
    <w:rsid w:val="00363919"/>
    <w:rsid w:val="00363B9B"/>
    <w:rsid w:val="00367461"/>
    <w:rsid w:val="00370692"/>
    <w:rsid w:val="003712C5"/>
    <w:rsid w:val="00382F36"/>
    <w:rsid w:val="00386779"/>
    <w:rsid w:val="00386C33"/>
    <w:rsid w:val="00391157"/>
    <w:rsid w:val="003952BD"/>
    <w:rsid w:val="003A76AE"/>
    <w:rsid w:val="003B037A"/>
    <w:rsid w:val="003B4592"/>
    <w:rsid w:val="003B7E67"/>
    <w:rsid w:val="003C0404"/>
    <w:rsid w:val="003C3075"/>
    <w:rsid w:val="003C4608"/>
    <w:rsid w:val="003C4C28"/>
    <w:rsid w:val="003C5EF6"/>
    <w:rsid w:val="003C686F"/>
    <w:rsid w:val="003D1ED1"/>
    <w:rsid w:val="003D332F"/>
    <w:rsid w:val="003D7D3C"/>
    <w:rsid w:val="003E478D"/>
    <w:rsid w:val="003E76C3"/>
    <w:rsid w:val="003F42C9"/>
    <w:rsid w:val="00407D1A"/>
    <w:rsid w:val="00411C18"/>
    <w:rsid w:val="004159AD"/>
    <w:rsid w:val="00416CFD"/>
    <w:rsid w:val="00420620"/>
    <w:rsid w:val="00420706"/>
    <w:rsid w:val="00420B41"/>
    <w:rsid w:val="00420F8D"/>
    <w:rsid w:val="00421592"/>
    <w:rsid w:val="00425EA6"/>
    <w:rsid w:val="0043051E"/>
    <w:rsid w:val="00430C3A"/>
    <w:rsid w:val="00433F53"/>
    <w:rsid w:val="004348FA"/>
    <w:rsid w:val="00434CE0"/>
    <w:rsid w:val="00437521"/>
    <w:rsid w:val="0044436A"/>
    <w:rsid w:val="00445F5D"/>
    <w:rsid w:val="004479F7"/>
    <w:rsid w:val="0045133D"/>
    <w:rsid w:val="004540EA"/>
    <w:rsid w:val="00463259"/>
    <w:rsid w:val="00463A02"/>
    <w:rsid w:val="0047192C"/>
    <w:rsid w:val="00473B54"/>
    <w:rsid w:val="00473C23"/>
    <w:rsid w:val="00474EB0"/>
    <w:rsid w:val="00490CB5"/>
    <w:rsid w:val="004923F7"/>
    <w:rsid w:val="0049514E"/>
    <w:rsid w:val="004A07A1"/>
    <w:rsid w:val="004A3023"/>
    <w:rsid w:val="004A66CD"/>
    <w:rsid w:val="004B61B5"/>
    <w:rsid w:val="004D184C"/>
    <w:rsid w:val="004D6A08"/>
    <w:rsid w:val="004E2816"/>
    <w:rsid w:val="004E7D78"/>
    <w:rsid w:val="004F35E2"/>
    <w:rsid w:val="004F6355"/>
    <w:rsid w:val="00501214"/>
    <w:rsid w:val="00501978"/>
    <w:rsid w:val="00506710"/>
    <w:rsid w:val="005165BB"/>
    <w:rsid w:val="00521936"/>
    <w:rsid w:val="00523349"/>
    <w:rsid w:val="00532F1F"/>
    <w:rsid w:val="0053447B"/>
    <w:rsid w:val="005401AF"/>
    <w:rsid w:val="00541AB2"/>
    <w:rsid w:val="00544ABE"/>
    <w:rsid w:val="005572E0"/>
    <w:rsid w:val="00561606"/>
    <w:rsid w:val="00563C5B"/>
    <w:rsid w:val="0057029E"/>
    <w:rsid w:val="005702D4"/>
    <w:rsid w:val="005721C2"/>
    <w:rsid w:val="00575DB6"/>
    <w:rsid w:val="005766F5"/>
    <w:rsid w:val="00577F56"/>
    <w:rsid w:val="00583D4B"/>
    <w:rsid w:val="0058502B"/>
    <w:rsid w:val="0058728C"/>
    <w:rsid w:val="00587A17"/>
    <w:rsid w:val="005A0F1B"/>
    <w:rsid w:val="005A11BF"/>
    <w:rsid w:val="005A3138"/>
    <w:rsid w:val="005A54E2"/>
    <w:rsid w:val="005C225E"/>
    <w:rsid w:val="005D391D"/>
    <w:rsid w:val="005D534F"/>
    <w:rsid w:val="005D5B3F"/>
    <w:rsid w:val="005D6302"/>
    <w:rsid w:val="005E1F53"/>
    <w:rsid w:val="005F37CF"/>
    <w:rsid w:val="0060665C"/>
    <w:rsid w:val="006068D3"/>
    <w:rsid w:val="00612719"/>
    <w:rsid w:val="0062383B"/>
    <w:rsid w:val="00626E39"/>
    <w:rsid w:val="00634989"/>
    <w:rsid w:val="00634E79"/>
    <w:rsid w:val="006403B7"/>
    <w:rsid w:val="00640C26"/>
    <w:rsid w:val="00651A46"/>
    <w:rsid w:val="00656ADF"/>
    <w:rsid w:val="00695BE2"/>
    <w:rsid w:val="006A163B"/>
    <w:rsid w:val="006A319E"/>
    <w:rsid w:val="006A4642"/>
    <w:rsid w:val="006A5144"/>
    <w:rsid w:val="006A59F6"/>
    <w:rsid w:val="006C350E"/>
    <w:rsid w:val="006C7B73"/>
    <w:rsid w:val="006E5673"/>
    <w:rsid w:val="006F24B6"/>
    <w:rsid w:val="006F3AC0"/>
    <w:rsid w:val="006F3ED8"/>
    <w:rsid w:val="006F5F5B"/>
    <w:rsid w:val="006F738A"/>
    <w:rsid w:val="00704488"/>
    <w:rsid w:val="00707EB9"/>
    <w:rsid w:val="0071131C"/>
    <w:rsid w:val="00714540"/>
    <w:rsid w:val="00716224"/>
    <w:rsid w:val="00724FF3"/>
    <w:rsid w:val="00726562"/>
    <w:rsid w:val="00726C90"/>
    <w:rsid w:val="0072791A"/>
    <w:rsid w:val="00733085"/>
    <w:rsid w:val="00750E7E"/>
    <w:rsid w:val="00751FF6"/>
    <w:rsid w:val="007545C8"/>
    <w:rsid w:val="007562C3"/>
    <w:rsid w:val="00757795"/>
    <w:rsid w:val="00767C59"/>
    <w:rsid w:val="00772244"/>
    <w:rsid w:val="0077265A"/>
    <w:rsid w:val="00772E5F"/>
    <w:rsid w:val="00776F1C"/>
    <w:rsid w:val="007815AE"/>
    <w:rsid w:val="007929DE"/>
    <w:rsid w:val="00793494"/>
    <w:rsid w:val="00796157"/>
    <w:rsid w:val="007970F1"/>
    <w:rsid w:val="007A766E"/>
    <w:rsid w:val="007B4A5E"/>
    <w:rsid w:val="007B5778"/>
    <w:rsid w:val="007C52AD"/>
    <w:rsid w:val="007D16F0"/>
    <w:rsid w:val="007D4515"/>
    <w:rsid w:val="007D4F14"/>
    <w:rsid w:val="007E0914"/>
    <w:rsid w:val="007E13FD"/>
    <w:rsid w:val="007E2798"/>
    <w:rsid w:val="007E28A2"/>
    <w:rsid w:val="007E4EA8"/>
    <w:rsid w:val="007F05C6"/>
    <w:rsid w:val="007F105E"/>
    <w:rsid w:val="007F6BB3"/>
    <w:rsid w:val="00802236"/>
    <w:rsid w:val="00802351"/>
    <w:rsid w:val="00805C31"/>
    <w:rsid w:val="00807A8F"/>
    <w:rsid w:val="00812F01"/>
    <w:rsid w:val="0081575B"/>
    <w:rsid w:val="0082120A"/>
    <w:rsid w:val="008219B4"/>
    <w:rsid w:val="0082221C"/>
    <w:rsid w:val="00825243"/>
    <w:rsid w:val="00827377"/>
    <w:rsid w:val="00831019"/>
    <w:rsid w:val="0083315F"/>
    <w:rsid w:val="00834C28"/>
    <w:rsid w:val="00836ED2"/>
    <w:rsid w:val="00837545"/>
    <w:rsid w:val="00847BE5"/>
    <w:rsid w:val="00855761"/>
    <w:rsid w:val="008571BC"/>
    <w:rsid w:val="0086241C"/>
    <w:rsid w:val="008660D7"/>
    <w:rsid w:val="00870EAF"/>
    <w:rsid w:val="008737A1"/>
    <w:rsid w:val="00875BB3"/>
    <w:rsid w:val="00877A56"/>
    <w:rsid w:val="00880553"/>
    <w:rsid w:val="00885EA4"/>
    <w:rsid w:val="00891802"/>
    <w:rsid w:val="00893E71"/>
    <w:rsid w:val="008A2E9A"/>
    <w:rsid w:val="008A4DAF"/>
    <w:rsid w:val="008A577D"/>
    <w:rsid w:val="008A7EFA"/>
    <w:rsid w:val="008B161D"/>
    <w:rsid w:val="008B4A4D"/>
    <w:rsid w:val="008B4E41"/>
    <w:rsid w:val="008B5E3A"/>
    <w:rsid w:val="008B7672"/>
    <w:rsid w:val="008C5F20"/>
    <w:rsid w:val="008D13AB"/>
    <w:rsid w:val="008D463F"/>
    <w:rsid w:val="008E37C1"/>
    <w:rsid w:val="008E654D"/>
    <w:rsid w:val="008E7011"/>
    <w:rsid w:val="008F6ED1"/>
    <w:rsid w:val="00901D42"/>
    <w:rsid w:val="00916099"/>
    <w:rsid w:val="0092246E"/>
    <w:rsid w:val="0092698D"/>
    <w:rsid w:val="00931668"/>
    <w:rsid w:val="00934A1D"/>
    <w:rsid w:val="00943246"/>
    <w:rsid w:val="0094712C"/>
    <w:rsid w:val="009526FE"/>
    <w:rsid w:val="00957B76"/>
    <w:rsid w:val="009777E2"/>
    <w:rsid w:val="009842D7"/>
    <w:rsid w:val="00987DCC"/>
    <w:rsid w:val="00993A20"/>
    <w:rsid w:val="00993EF0"/>
    <w:rsid w:val="009B0C28"/>
    <w:rsid w:val="009B192A"/>
    <w:rsid w:val="009B5393"/>
    <w:rsid w:val="009B77A4"/>
    <w:rsid w:val="009D566E"/>
    <w:rsid w:val="009E3331"/>
    <w:rsid w:val="009F199A"/>
    <w:rsid w:val="009F3CA2"/>
    <w:rsid w:val="009F5152"/>
    <w:rsid w:val="009F67BF"/>
    <w:rsid w:val="009F7DA2"/>
    <w:rsid w:val="00A01590"/>
    <w:rsid w:val="00A06088"/>
    <w:rsid w:val="00A062F7"/>
    <w:rsid w:val="00A06D3F"/>
    <w:rsid w:val="00A107F7"/>
    <w:rsid w:val="00A10E7C"/>
    <w:rsid w:val="00A12988"/>
    <w:rsid w:val="00A135AE"/>
    <w:rsid w:val="00A13D28"/>
    <w:rsid w:val="00A14760"/>
    <w:rsid w:val="00A35775"/>
    <w:rsid w:val="00A36786"/>
    <w:rsid w:val="00A36F41"/>
    <w:rsid w:val="00A41540"/>
    <w:rsid w:val="00A42ACE"/>
    <w:rsid w:val="00A476FA"/>
    <w:rsid w:val="00A5355B"/>
    <w:rsid w:val="00A53C56"/>
    <w:rsid w:val="00A563EC"/>
    <w:rsid w:val="00A57D82"/>
    <w:rsid w:val="00A60D53"/>
    <w:rsid w:val="00A83E18"/>
    <w:rsid w:val="00A87D7C"/>
    <w:rsid w:val="00A931C7"/>
    <w:rsid w:val="00A96939"/>
    <w:rsid w:val="00AA3B9D"/>
    <w:rsid w:val="00AB165B"/>
    <w:rsid w:val="00AB3258"/>
    <w:rsid w:val="00AC1706"/>
    <w:rsid w:val="00AC2774"/>
    <w:rsid w:val="00AC4C8F"/>
    <w:rsid w:val="00AC6AE5"/>
    <w:rsid w:val="00AD5F41"/>
    <w:rsid w:val="00AE0167"/>
    <w:rsid w:val="00AE1F10"/>
    <w:rsid w:val="00AE2AB4"/>
    <w:rsid w:val="00B01B01"/>
    <w:rsid w:val="00B03D75"/>
    <w:rsid w:val="00B13BA2"/>
    <w:rsid w:val="00B20391"/>
    <w:rsid w:val="00B370BA"/>
    <w:rsid w:val="00B37625"/>
    <w:rsid w:val="00B45670"/>
    <w:rsid w:val="00B50967"/>
    <w:rsid w:val="00B542A8"/>
    <w:rsid w:val="00B567FB"/>
    <w:rsid w:val="00B65CA5"/>
    <w:rsid w:val="00B7041A"/>
    <w:rsid w:val="00B7101C"/>
    <w:rsid w:val="00B7343E"/>
    <w:rsid w:val="00B75FDB"/>
    <w:rsid w:val="00B85C58"/>
    <w:rsid w:val="00B87851"/>
    <w:rsid w:val="00B9040D"/>
    <w:rsid w:val="00B91C44"/>
    <w:rsid w:val="00BA548B"/>
    <w:rsid w:val="00BA571E"/>
    <w:rsid w:val="00BB448B"/>
    <w:rsid w:val="00BD08A5"/>
    <w:rsid w:val="00BE561B"/>
    <w:rsid w:val="00BF37A4"/>
    <w:rsid w:val="00BF55C7"/>
    <w:rsid w:val="00C00D1D"/>
    <w:rsid w:val="00C04792"/>
    <w:rsid w:val="00C1188F"/>
    <w:rsid w:val="00C11AE8"/>
    <w:rsid w:val="00C127F4"/>
    <w:rsid w:val="00C155B5"/>
    <w:rsid w:val="00C17BEB"/>
    <w:rsid w:val="00C17FC4"/>
    <w:rsid w:val="00C2244C"/>
    <w:rsid w:val="00C26014"/>
    <w:rsid w:val="00C276E6"/>
    <w:rsid w:val="00C33288"/>
    <w:rsid w:val="00C33F1A"/>
    <w:rsid w:val="00C37B83"/>
    <w:rsid w:val="00C41917"/>
    <w:rsid w:val="00C456C1"/>
    <w:rsid w:val="00C45F36"/>
    <w:rsid w:val="00C5329C"/>
    <w:rsid w:val="00C57D0C"/>
    <w:rsid w:val="00C6006A"/>
    <w:rsid w:val="00C61467"/>
    <w:rsid w:val="00C6507E"/>
    <w:rsid w:val="00C66947"/>
    <w:rsid w:val="00C758BD"/>
    <w:rsid w:val="00C8059B"/>
    <w:rsid w:val="00C8441D"/>
    <w:rsid w:val="00C9116B"/>
    <w:rsid w:val="00C92D3E"/>
    <w:rsid w:val="00C93525"/>
    <w:rsid w:val="00C9607C"/>
    <w:rsid w:val="00CA1FB9"/>
    <w:rsid w:val="00CB2A49"/>
    <w:rsid w:val="00CC069B"/>
    <w:rsid w:val="00CC0AE3"/>
    <w:rsid w:val="00CC3653"/>
    <w:rsid w:val="00CC7325"/>
    <w:rsid w:val="00CD1181"/>
    <w:rsid w:val="00CE00F9"/>
    <w:rsid w:val="00CE29BC"/>
    <w:rsid w:val="00CE6FD3"/>
    <w:rsid w:val="00CF1DB9"/>
    <w:rsid w:val="00CF6ABD"/>
    <w:rsid w:val="00D0322A"/>
    <w:rsid w:val="00D04E42"/>
    <w:rsid w:val="00D163B8"/>
    <w:rsid w:val="00D238D8"/>
    <w:rsid w:val="00D25467"/>
    <w:rsid w:val="00D30F0D"/>
    <w:rsid w:val="00D33F1D"/>
    <w:rsid w:val="00D35F2B"/>
    <w:rsid w:val="00D40ACF"/>
    <w:rsid w:val="00D4170D"/>
    <w:rsid w:val="00D44281"/>
    <w:rsid w:val="00D44D2F"/>
    <w:rsid w:val="00D47462"/>
    <w:rsid w:val="00D520D0"/>
    <w:rsid w:val="00D52951"/>
    <w:rsid w:val="00D55F9D"/>
    <w:rsid w:val="00D601DB"/>
    <w:rsid w:val="00D650BB"/>
    <w:rsid w:val="00D665EC"/>
    <w:rsid w:val="00D710DE"/>
    <w:rsid w:val="00D741E2"/>
    <w:rsid w:val="00D7749E"/>
    <w:rsid w:val="00D818CD"/>
    <w:rsid w:val="00D9372D"/>
    <w:rsid w:val="00D94AAD"/>
    <w:rsid w:val="00DA145D"/>
    <w:rsid w:val="00DA462B"/>
    <w:rsid w:val="00DA5200"/>
    <w:rsid w:val="00DB32F1"/>
    <w:rsid w:val="00DB597A"/>
    <w:rsid w:val="00DC07DA"/>
    <w:rsid w:val="00DC0A21"/>
    <w:rsid w:val="00DD3110"/>
    <w:rsid w:val="00DD6C72"/>
    <w:rsid w:val="00DE70AC"/>
    <w:rsid w:val="00DF24E1"/>
    <w:rsid w:val="00DF2DAB"/>
    <w:rsid w:val="00DF4891"/>
    <w:rsid w:val="00DF5C72"/>
    <w:rsid w:val="00E12972"/>
    <w:rsid w:val="00E129F7"/>
    <w:rsid w:val="00E25921"/>
    <w:rsid w:val="00E35339"/>
    <w:rsid w:val="00E42FDA"/>
    <w:rsid w:val="00E43947"/>
    <w:rsid w:val="00E60A82"/>
    <w:rsid w:val="00E634B6"/>
    <w:rsid w:val="00E72CA3"/>
    <w:rsid w:val="00E77C87"/>
    <w:rsid w:val="00E85E65"/>
    <w:rsid w:val="00E86E9C"/>
    <w:rsid w:val="00E92253"/>
    <w:rsid w:val="00E93FAD"/>
    <w:rsid w:val="00E9502B"/>
    <w:rsid w:val="00EA13CF"/>
    <w:rsid w:val="00EA43A2"/>
    <w:rsid w:val="00EB60EC"/>
    <w:rsid w:val="00EB7750"/>
    <w:rsid w:val="00ED4F29"/>
    <w:rsid w:val="00EE0A05"/>
    <w:rsid w:val="00EE1012"/>
    <w:rsid w:val="00EF268D"/>
    <w:rsid w:val="00EF2BCB"/>
    <w:rsid w:val="00EF7BED"/>
    <w:rsid w:val="00F05A6E"/>
    <w:rsid w:val="00F07489"/>
    <w:rsid w:val="00F110B4"/>
    <w:rsid w:val="00F213E9"/>
    <w:rsid w:val="00F22595"/>
    <w:rsid w:val="00F2362B"/>
    <w:rsid w:val="00F246E5"/>
    <w:rsid w:val="00F25131"/>
    <w:rsid w:val="00F3639E"/>
    <w:rsid w:val="00F36F19"/>
    <w:rsid w:val="00F42784"/>
    <w:rsid w:val="00F4415F"/>
    <w:rsid w:val="00F4550A"/>
    <w:rsid w:val="00F47D5E"/>
    <w:rsid w:val="00F507A7"/>
    <w:rsid w:val="00F55B31"/>
    <w:rsid w:val="00F724F1"/>
    <w:rsid w:val="00F774BB"/>
    <w:rsid w:val="00FA0BA4"/>
    <w:rsid w:val="00FA5B5D"/>
    <w:rsid w:val="00FB00A1"/>
    <w:rsid w:val="00FB0451"/>
    <w:rsid w:val="00FB0C72"/>
    <w:rsid w:val="00FB1B22"/>
    <w:rsid w:val="00FB4721"/>
    <w:rsid w:val="00FC0C68"/>
    <w:rsid w:val="00FC6879"/>
    <w:rsid w:val="00FD3FB2"/>
    <w:rsid w:val="00FD6599"/>
    <w:rsid w:val="00FE14F2"/>
    <w:rsid w:val="00FE1763"/>
    <w:rsid w:val="00FE1980"/>
    <w:rsid w:val="00FE292C"/>
    <w:rsid w:val="00FF1331"/>
    <w:rsid w:val="00FF6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36"/>
    <w:pPr>
      <w:bidi/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A36F41"/>
    <w:pPr>
      <w:keepNext/>
      <w:spacing w:after="0" w:line="240" w:lineRule="auto"/>
      <w:outlineLvl w:val="1"/>
    </w:pPr>
    <w:rPr>
      <w:rFonts w:ascii="Times New Roman" w:eastAsia="Times New Roman" w:hAnsi="Times New Roman" w:cs="Compset"/>
      <w:bCs/>
      <w:sz w:val="20"/>
      <w:szCs w:val="20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A83"/>
  </w:style>
  <w:style w:type="paragraph" w:styleId="Footer">
    <w:name w:val="footer"/>
    <w:basedOn w:val="Normal"/>
    <w:link w:val="FooterChar"/>
    <w:uiPriority w:val="99"/>
    <w:unhideWhenUsed/>
    <w:rsid w:val="00280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A83"/>
  </w:style>
  <w:style w:type="table" w:styleId="TableGrid">
    <w:name w:val="Table Grid"/>
    <w:basedOn w:val="TableNormal"/>
    <w:uiPriority w:val="59"/>
    <w:rsid w:val="00280A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7FC4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3F42C9"/>
    <w:rPr>
      <w:color w:val="808080"/>
    </w:rPr>
  </w:style>
  <w:style w:type="paragraph" w:styleId="ListParagraph">
    <w:name w:val="List Paragraph"/>
    <w:basedOn w:val="Normal"/>
    <w:uiPriority w:val="34"/>
    <w:qFormat/>
    <w:rsid w:val="000F2C1C"/>
    <w:pPr>
      <w:bidi w:val="0"/>
      <w:ind w:left="720"/>
      <w:contextualSpacing/>
    </w:pPr>
    <w:rPr>
      <w:lang w:bidi="ar-SA"/>
    </w:rPr>
  </w:style>
  <w:style w:type="character" w:customStyle="1" w:styleId="Heading2Char">
    <w:name w:val="Heading 2 Char"/>
    <w:link w:val="Heading2"/>
    <w:rsid w:val="00A36F41"/>
    <w:rPr>
      <w:rFonts w:ascii="Times New Roman" w:eastAsia="Times New Roman" w:hAnsi="Times New Roman" w:cs="Compset"/>
      <w:bCs/>
      <w:sz w:val="20"/>
      <w:szCs w:val="20"/>
      <w:lang w:eastAsia="zh-CN" w:bidi="ar-SA"/>
    </w:rPr>
  </w:style>
  <w:style w:type="paragraph" w:customStyle="1" w:styleId="a">
    <w:name w:val="جواب"/>
    <w:basedOn w:val="Normal"/>
    <w:rsid w:val="00A36F41"/>
    <w:pPr>
      <w:keepNext/>
      <w:spacing w:after="0" w:line="240" w:lineRule="auto"/>
      <w:outlineLvl w:val="1"/>
    </w:pPr>
    <w:rPr>
      <w:rFonts w:ascii="Times New Roman" w:eastAsia="Times New Roman" w:hAnsi="Times New Roman" w:cs="B Zar"/>
      <w:sz w:val="24"/>
      <w:szCs w:val="24"/>
      <w:lang w:eastAsia="zh-CN"/>
    </w:rPr>
  </w:style>
  <w:style w:type="paragraph" w:customStyle="1" w:styleId="a0">
    <w:name w:val="سوال"/>
    <w:basedOn w:val="Normal"/>
    <w:rsid w:val="00A36F41"/>
    <w:pPr>
      <w:keepNext/>
      <w:spacing w:after="0" w:line="240" w:lineRule="auto"/>
      <w:outlineLvl w:val="1"/>
    </w:pPr>
    <w:rPr>
      <w:rFonts w:ascii="Times New Roman" w:eastAsia="Times New Roman" w:hAnsi="Times New Roman" w:cs="B Zar"/>
      <w:bCs/>
      <w:sz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68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68D3"/>
  </w:style>
  <w:style w:type="character" w:styleId="FootnoteReference">
    <w:name w:val="footnote reference"/>
    <w:basedOn w:val="DefaultParagraphFont"/>
    <w:uiPriority w:val="99"/>
    <w:semiHidden/>
    <w:unhideWhenUsed/>
    <w:rsid w:val="006068D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415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ssein\Desktop\&#1606;&#1605;&#1608;&#1606;&#1607;%20&#1576;&#1585;&#1711;%20&#1575;&#1605;&#1578;&#1581;&#1575;&#1606;&#1740;%2094-9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54582-CA70-43B4-9A70-352D7C6A2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نمونه برگ امتحانی 94-93</Template>
  <TotalTime>16</TotalTime>
  <Pages>4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Win2Farsi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</dc:creator>
  <cp:lastModifiedBy>Saleh</cp:lastModifiedBy>
  <cp:revision>5</cp:revision>
  <cp:lastPrinted>2016-05-08T15:21:00Z</cp:lastPrinted>
  <dcterms:created xsi:type="dcterms:W3CDTF">2018-04-19T12:46:00Z</dcterms:created>
  <dcterms:modified xsi:type="dcterms:W3CDTF">2018-04-19T12:51:00Z</dcterms:modified>
</cp:coreProperties>
</file>