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E9" w:rsidRPr="00CF2B40" w:rsidRDefault="00F213E9" w:rsidP="00631026">
      <w:pPr>
        <w:spacing w:after="0" w:line="240" w:lineRule="auto"/>
        <w:rPr>
          <w:rFonts w:cs="B Nazanin"/>
          <w:sz w:val="10"/>
          <w:szCs w:val="10"/>
          <w:rtl/>
        </w:rPr>
      </w:pPr>
    </w:p>
    <w:tbl>
      <w:tblPr>
        <w:tblpPr w:leftFromText="180" w:rightFromText="180" w:vertAnchor="page" w:horzAnchor="margin" w:tblpXSpec="center" w:tblpY="161"/>
        <w:tblW w:w="1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5"/>
        <w:gridCol w:w="4514"/>
        <w:gridCol w:w="3809"/>
      </w:tblGrid>
      <w:tr w:rsidR="00CF2B40" w:rsidRPr="00CF2B40" w:rsidTr="00CF2B40">
        <w:trPr>
          <w:trHeight w:val="35"/>
        </w:trPr>
        <w:tc>
          <w:tcPr>
            <w:tcW w:w="2765" w:type="dxa"/>
            <w:tcBorders>
              <w:top w:val="single" w:sz="18" w:space="0" w:color="auto"/>
              <w:left w:val="single" w:sz="18" w:space="0" w:color="auto"/>
            </w:tcBorders>
          </w:tcPr>
          <w:p w:rsidR="00CF2B40" w:rsidRPr="00CF2B40" w:rsidRDefault="00CF2B40" w:rsidP="009645ED">
            <w:pPr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تاریخ امتحان:</w:t>
            </w:r>
          </w:p>
          <w:p w:rsidR="00CF2B40" w:rsidRPr="00CF2B40" w:rsidRDefault="00CF2B40" w:rsidP="009645ED">
            <w:pPr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514" w:type="dxa"/>
            <w:vMerge w:val="restart"/>
            <w:tcBorders>
              <w:top w:val="single" w:sz="18" w:space="0" w:color="auto"/>
            </w:tcBorders>
          </w:tcPr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بسمه تعالی</w:t>
            </w: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وزارت آموزش و پرورش</w:t>
            </w: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اداره کل آموزش و پرورش استان سیستان و بلوچستان</w:t>
            </w: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مدیریت آموزش و پرورش شهرستان سراوان</w:t>
            </w: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CF2B40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هنرستان: کاردانش ایران</w:t>
            </w: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  <w:p w:rsidR="00CF2B40" w:rsidRPr="00CF2B40" w:rsidRDefault="00CF2B40" w:rsidP="009645ED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سال 1397 سال حمایت از کالای ایرانی</w:t>
            </w:r>
          </w:p>
        </w:tc>
        <w:tc>
          <w:tcPr>
            <w:tcW w:w="3809" w:type="dxa"/>
            <w:tcBorders>
              <w:top w:val="single" w:sz="18" w:space="0" w:color="auto"/>
              <w:right w:val="single" w:sz="18" w:space="0" w:color="auto"/>
            </w:tcBorders>
          </w:tcPr>
          <w:p w:rsidR="00CF2B40" w:rsidRPr="00CF2B40" w:rsidRDefault="00CF2B40" w:rsidP="009645ED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نام و نام خانوادگی:</w:t>
            </w:r>
          </w:p>
        </w:tc>
      </w:tr>
      <w:tr w:rsidR="00CF2B40" w:rsidRPr="00CF2B40" w:rsidTr="00CF2B40">
        <w:trPr>
          <w:trHeight w:val="432"/>
        </w:trPr>
        <w:tc>
          <w:tcPr>
            <w:tcW w:w="2765" w:type="dxa"/>
            <w:tcBorders>
              <w:left w:val="single" w:sz="18" w:space="0" w:color="auto"/>
            </w:tcBorders>
          </w:tcPr>
          <w:p w:rsidR="00CF2B40" w:rsidRPr="00CF2B40" w:rsidRDefault="00CF2B40" w:rsidP="009645ED">
            <w:pPr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مدت امتحان: 90</w:t>
            </w:r>
          </w:p>
        </w:tc>
        <w:tc>
          <w:tcPr>
            <w:tcW w:w="4514" w:type="dxa"/>
            <w:vMerge/>
          </w:tcPr>
          <w:p w:rsidR="00CF2B40" w:rsidRPr="00CF2B40" w:rsidRDefault="00CF2B40" w:rsidP="009645ED">
            <w:pPr>
              <w:spacing w:after="0" w:line="240" w:lineRule="auto"/>
              <w:ind w:left="-630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3809" w:type="dxa"/>
            <w:tcBorders>
              <w:right w:val="single" w:sz="18" w:space="0" w:color="auto"/>
            </w:tcBorders>
          </w:tcPr>
          <w:p w:rsidR="00CF2B40" w:rsidRPr="00CF2B40" w:rsidRDefault="00CF2B40" w:rsidP="009645ED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پایه: یازدهم</w:t>
            </w:r>
          </w:p>
        </w:tc>
      </w:tr>
      <w:tr w:rsidR="00CF2B40" w:rsidRPr="00CF2B40" w:rsidTr="00CF2B40">
        <w:trPr>
          <w:trHeight w:val="432"/>
        </w:trPr>
        <w:tc>
          <w:tcPr>
            <w:tcW w:w="2765" w:type="dxa"/>
            <w:tcBorders>
              <w:left w:val="single" w:sz="18" w:space="0" w:color="auto"/>
            </w:tcBorders>
          </w:tcPr>
          <w:p w:rsidR="00CF2B40" w:rsidRPr="00CF2B40" w:rsidRDefault="00CF2B40" w:rsidP="009645ED">
            <w:pPr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ساعت شروع:</w:t>
            </w:r>
          </w:p>
        </w:tc>
        <w:tc>
          <w:tcPr>
            <w:tcW w:w="4514" w:type="dxa"/>
            <w:vMerge/>
          </w:tcPr>
          <w:p w:rsidR="00CF2B40" w:rsidRPr="00CF2B40" w:rsidRDefault="00CF2B40" w:rsidP="009645ED">
            <w:pPr>
              <w:spacing w:after="0" w:line="240" w:lineRule="auto"/>
              <w:ind w:left="-630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3809" w:type="dxa"/>
            <w:tcBorders>
              <w:right w:val="single" w:sz="18" w:space="0" w:color="auto"/>
            </w:tcBorders>
          </w:tcPr>
          <w:p w:rsidR="00CF2B40" w:rsidRPr="00CF2B40" w:rsidRDefault="00CF2B40" w:rsidP="009645ED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رشته: کامپیوتر</w:t>
            </w:r>
          </w:p>
        </w:tc>
      </w:tr>
      <w:tr w:rsidR="00CF2B40" w:rsidRPr="00CF2B40" w:rsidTr="00CF2B40">
        <w:trPr>
          <w:trHeight w:val="432"/>
        </w:trPr>
        <w:tc>
          <w:tcPr>
            <w:tcW w:w="2765" w:type="dxa"/>
            <w:tcBorders>
              <w:left w:val="single" w:sz="18" w:space="0" w:color="auto"/>
            </w:tcBorders>
          </w:tcPr>
          <w:p w:rsidR="00CF2B40" w:rsidRPr="00CF2B40" w:rsidRDefault="00CF2B40" w:rsidP="009645ED">
            <w:pPr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طراح سوال: موسوی</w:t>
            </w:r>
          </w:p>
        </w:tc>
        <w:tc>
          <w:tcPr>
            <w:tcW w:w="4514" w:type="dxa"/>
            <w:vMerge/>
          </w:tcPr>
          <w:p w:rsidR="00CF2B40" w:rsidRPr="00CF2B40" w:rsidRDefault="00CF2B40" w:rsidP="009645ED">
            <w:pPr>
              <w:spacing w:after="0" w:line="240" w:lineRule="auto"/>
              <w:ind w:left="-630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3809" w:type="dxa"/>
            <w:tcBorders>
              <w:right w:val="single" w:sz="18" w:space="0" w:color="auto"/>
            </w:tcBorders>
          </w:tcPr>
          <w:p w:rsidR="00CF2B40" w:rsidRPr="00CF2B40" w:rsidRDefault="00CF2B40" w:rsidP="009645ED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کلاس: یازدهم کامپیوتر</w:t>
            </w:r>
          </w:p>
        </w:tc>
      </w:tr>
      <w:tr w:rsidR="00CF2B40" w:rsidRPr="00CF2B40" w:rsidTr="00CF2B40">
        <w:trPr>
          <w:trHeight w:val="199"/>
        </w:trPr>
        <w:tc>
          <w:tcPr>
            <w:tcW w:w="2765" w:type="dxa"/>
            <w:tcBorders>
              <w:left w:val="single" w:sz="18" w:space="0" w:color="auto"/>
              <w:bottom w:val="single" w:sz="18" w:space="0" w:color="auto"/>
            </w:tcBorders>
          </w:tcPr>
          <w:p w:rsidR="00CF2B40" w:rsidRPr="00CF2B40" w:rsidRDefault="00CF2B40" w:rsidP="00A113F1">
            <w:pPr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تعداد سوال: </w:t>
            </w:r>
            <w:r w:rsidR="00A113F1">
              <w:rPr>
                <w:rFonts w:ascii="Times New Roman" w:hAnsi="Times New Roman" w:cs="B Nazanin" w:hint="cs"/>
                <w:sz w:val="24"/>
                <w:szCs w:val="24"/>
                <w:rtl/>
              </w:rPr>
              <w:t>32</w:t>
            </w:r>
          </w:p>
        </w:tc>
        <w:tc>
          <w:tcPr>
            <w:tcW w:w="4514" w:type="dxa"/>
            <w:vMerge/>
            <w:tcBorders>
              <w:bottom w:val="single" w:sz="18" w:space="0" w:color="auto"/>
            </w:tcBorders>
          </w:tcPr>
          <w:p w:rsidR="00CF2B40" w:rsidRPr="00CF2B40" w:rsidRDefault="00CF2B40" w:rsidP="009645ED">
            <w:pPr>
              <w:spacing w:after="0" w:line="240" w:lineRule="auto"/>
              <w:ind w:left="-630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3809" w:type="dxa"/>
            <w:tcBorders>
              <w:bottom w:val="single" w:sz="18" w:space="0" w:color="auto"/>
              <w:right w:val="single" w:sz="18" w:space="0" w:color="auto"/>
            </w:tcBorders>
          </w:tcPr>
          <w:p w:rsidR="00CF2B40" w:rsidRPr="00CF2B40" w:rsidRDefault="00CF2B40" w:rsidP="00CF2B40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CF2B40">
              <w:rPr>
                <w:rFonts w:ascii="Times New Roman" w:hAnsi="Times New Roman" w:cs="B Nazanin" w:hint="cs"/>
                <w:sz w:val="24"/>
                <w:szCs w:val="24"/>
                <w:rtl/>
              </w:rPr>
              <w:t>نام درس: رایانه کار پیشرفته</w:t>
            </w:r>
          </w:p>
        </w:tc>
      </w:tr>
    </w:tbl>
    <w:p w:rsidR="00D30FE0" w:rsidRPr="00CF2B40" w:rsidRDefault="00D30FE0" w:rsidP="00631026">
      <w:pPr>
        <w:spacing w:after="0" w:line="240" w:lineRule="auto"/>
        <w:rPr>
          <w:rFonts w:cs="B Nazanin"/>
          <w:sz w:val="10"/>
          <w:szCs w:val="10"/>
          <w:rtl/>
        </w:rPr>
      </w:pPr>
    </w:p>
    <w:p w:rsidR="00E23C93" w:rsidRPr="00CF2B40" w:rsidRDefault="00E23C93" w:rsidP="00631026">
      <w:pPr>
        <w:spacing w:after="0" w:line="240" w:lineRule="auto"/>
        <w:rPr>
          <w:rFonts w:cs="B Nazanin"/>
          <w:sz w:val="10"/>
          <w:szCs w:val="10"/>
          <w:rtl/>
        </w:rPr>
      </w:pPr>
    </w:p>
    <w:tbl>
      <w:tblPr>
        <w:bidiVisual/>
        <w:tblW w:w="11198" w:type="dxa"/>
        <w:tblInd w:w="-6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1"/>
        <w:gridCol w:w="10467"/>
      </w:tblGrid>
      <w:tr w:rsidR="003424BD" w:rsidRPr="00CF2B40" w:rsidTr="00D30FE0">
        <w:trPr>
          <w:trHeight w:val="355"/>
        </w:trPr>
        <w:tc>
          <w:tcPr>
            <w:tcW w:w="11198" w:type="dxa"/>
            <w:gridSpan w:val="2"/>
            <w:shd w:val="clear" w:color="auto" w:fill="EEECE1" w:themeFill="background2"/>
            <w:vAlign w:val="center"/>
          </w:tcPr>
          <w:p w:rsidR="003424BD" w:rsidRPr="00CF2B40" w:rsidRDefault="00B25068" w:rsidP="00A113F1">
            <w:pPr>
              <w:spacing w:after="0" w:line="240" w:lineRule="auto"/>
              <w:jc w:val="center"/>
              <w:rPr>
                <w:rFonts w:cs="B Nazanin"/>
                <w:b/>
                <w:bCs/>
                <w:sz w:val="40"/>
                <w:szCs w:val="40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الف (سوالات مشترک سیستم عامل و برنامه نویسی )</w:t>
            </w:r>
            <w:r w:rsidR="003424BD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113F1">
              <w:rPr>
                <w:rFonts w:cs="B Nazanin" w:hint="cs"/>
                <w:b/>
                <w:bCs/>
                <w:sz w:val="28"/>
                <w:szCs w:val="28"/>
                <w:rtl/>
              </w:rPr>
              <w:t>5</w:t>
            </w:r>
            <w:r w:rsidR="00903CC4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نمره</w:t>
            </w:r>
          </w:p>
        </w:tc>
      </w:tr>
      <w:tr w:rsidR="009054E2" w:rsidRPr="00CF2B40" w:rsidTr="008B4007">
        <w:trPr>
          <w:trHeight w:hRule="exact" w:val="3843"/>
        </w:trPr>
        <w:tc>
          <w:tcPr>
            <w:tcW w:w="731" w:type="dxa"/>
          </w:tcPr>
          <w:p w:rsidR="009054E2" w:rsidRPr="00CF2B40" w:rsidRDefault="009054E2" w:rsidP="009054E2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9054E2" w:rsidRPr="00CF2B40" w:rsidRDefault="009054E2" w:rsidP="00743B0B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جاهای خالی را با کلمات مناسب پر کنید ؟</w:t>
            </w:r>
          </w:p>
          <w:p w:rsidR="009054E2" w:rsidRPr="00CF2B40" w:rsidRDefault="009054E2" w:rsidP="00743B0B">
            <w:pPr>
              <w:numPr>
                <w:ilvl w:val="0"/>
                <w:numId w:val="2"/>
              </w:numPr>
              <w:tabs>
                <w:tab w:val="left" w:pos="162"/>
              </w:tabs>
              <w:spacing w:after="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یکی از معایب ویندوز 64 بیتی نسبت به ویندوز 32 بیتی این است که داده یکسان فضای ............ در حافظه اشغال می کند .</w:t>
            </w:r>
          </w:p>
          <w:p w:rsidR="009054E2" w:rsidRPr="00CF2B40" w:rsidRDefault="009054E2" w:rsidP="00743B0B">
            <w:pPr>
              <w:numPr>
                <w:ilvl w:val="0"/>
                <w:numId w:val="2"/>
              </w:numPr>
              <w:tabs>
                <w:tab w:val="left" w:pos="162"/>
              </w:tabs>
              <w:spacing w:after="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سیستم فایل </w:t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FAT16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در ابتدا توسط سیستم عامل ................... ارائه گردید.</w:t>
            </w:r>
          </w:p>
          <w:p w:rsidR="009054E2" w:rsidRPr="00CF2B40" w:rsidRDefault="009054E2" w:rsidP="00743B0B">
            <w:pPr>
              <w:numPr>
                <w:ilvl w:val="0"/>
                <w:numId w:val="2"/>
              </w:numPr>
              <w:tabs>
                <w:tab w:val="left" w:pos="162"/>
              </w:tabs>
              <w:spacing w:after="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محیط </w:t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Device Manager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در صورتی که قطعات به طور ناقص شناسائی شده باشند علامت ..</w:t>
            </w:r>
            <w:r w:rsidR="00095BAA"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.....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.... و قطعاتی که کاملا ناشناخته هستند علامت .......... را خواهید دید .</w:t>
            </w:r>
          </w:p>
          <w:p w:rsidR="009054E2" w:rsidRPr="00CF2B40" w:rsidRDefault="009054E2" w:rsidP="00743B0B">
            <w:pPr>
              <w:numPr>
                <w:ilvl w:val="0"/>
                <w:numId w:val="2"/>
              </w:numPr>
              <w:tabs>
                <w:tab w:val="left" w:pos="162"/>
              </w:tabs>
              <w:spacing w:after="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فایل های موقت با پسوند .................. ذخیره می شوند .</w:t>
            </w:r>
          </w:p>
          <w:p w:rsidR="009054E2" w:rsidRPr="00CF2B40" w:rsidRDefault="007E2CB4" w:rsidP="00743B0B">
            <w:pPr>
              <w:numPr>
                <w:ilvl w:val="0"/>
                <w:numId w:val="2"/>
              </w:numPr>
              <w:tabs>
                <w:tab w:val="left" w:pos="162"/>
              </w:tabs>
              <w:spacing w:after="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  <w:lang w:bidi="ar-SA"/>
              </w:rPr>
              <w:t>مکانی از حافظه که توانایی نگهداری و ذخیره سازی هر نوع داده ای را دارد ...................  می نامند.</w:t>
            </w:r>
          </w:p>
          <w:p w:rsidR="009054E2" w:rsidRPr="00A113F1" w:rsidRDefault="007E2CB4" w:rsidP="00A113F1">
            <w:pPr>
              <w:numPr>
                <w:ilvl w:val="0"/>
                <w:numId w:val="2"/>
              </w:numPr>
              <w:tabs>
                <w:tab w:val="left" w:pos="162"/>
              </w:tabs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اگر متغیری در بخش تعاریف ماژول فرم با دستور </w:t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Dim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معرفی شود متغیر .................. نامیده می شود </w:t>
            </w:r>
          </w:p>
        </w:tc>
      </w:tr>
      <w:tr w:rsidR="009054E2" w:rsidRPr="00CF2B40" w:rsidTr="008B4007">
        <w:trPr>
          <w:trHeight w:val="2392"/>
        </w:trPr>
        <w:tc>
          <w:tcPr>
            <w:tcW w:w="731" w:type="dxa"/>
          </w:tcPr>
          <w:p w:rsidR="009054E2" w:rsidRPr="00CF2B40" w:rsidRDefault="009054E2" w:rsidP="009054E2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9054E2" w:rsidRPr="00CF2B40" w:rsidRDefault="009054E2" w:rsidP="000B38DE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8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درستی یا نادرستی گزینه های زیر را معین کنید ؟</w:t>
            </w:r>
            <w:r w:rsidR="000B38DE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943B6" w:rsidRPr="00CF2B40" w:rsidRDefault="001943B6" w:rsidP="00095BAA">
            <w:pPr>
              <w:numPr>
                <w:ilvl w:val="0"/>
                <w:numId w:val="3"/>
              </w:numPr>
              <w:tabs>
                <w:tab w:val="left" w:pos="162"/>
              </w:tabs>
              <w:spacing w:after="8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حساب استاندارد می تواند یک برنامه کاربردی را حذف و نصب نماید.                                 ص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غ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="00095BAA"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</w:p>
          <w:p w:rsidR="001E3AD9" w:rsidRPr="00CF2B40" w:rsidRDefault="001E3AD9" w:rsidP="00095BAA">
            <w:pPr>
              <w:numPr>
                <w:ilvl w:val="0"/>
                <w:numId w:val="3"/>
              </w:numPr>
              <w:pBdr>
                <w:bottom w:val="double" w:sz="6" w:space="1" w:color="auto"/>
              </w:pBdr>
              <w:tabs>
                <w:tab w:val="left" w:pos="162"/>
              </w:tabs>
              <w:spacing w:after="8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 بازیابی برای بازگرداندن سیستم به وضعیت مطلوب از نقطه بازگشت استفاده می کند . ص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غ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="00095BAA"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</w:p>
          <w:p w:rsidR="001E3AD9" w:rsidRPr="00CF2B40" w:rsidRDefault="001E3AD9" w:rsidP="00095BAA">
            <w:pPr>
              <w:numPr>
                <w:ilvl w:val="0"/>
                <w:numId w:val="3"/>
              </w:numPr>
              <w:tabs>
                <w:tab w:val="left" w:pos="162"/>
              </w:tabs>
              <w:spacing w:after="8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عملگر </w:t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Like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توانائی انجام عملیات روی رشته ها را دارد . ص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غ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="00095BAA"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</w:p>
          <w:p w:rsidR="009054E2" w:rsidRPr="00CF2B40" w:rsidRDefault="001E3AD9" w:rsidP="00095BAA">
            <w:pPr>
              <w:numPr>
                <w:ilvl w:val="0"/>
                <w:numId w:val="3"/>
              </w:numPr>
              <w:tabs>
                <w:tab w:val="left" w:pos="162"/>
              </w:tabs>
              <w:spacing w:after="80" w:line="240" w:lineRule="auto"/>
              <w:rPr>
                <w:rFonts w:cs="B Nazanin"/>
                <w:sz w:val="28"/>
                <w:szCs w:val="28"/>
              </w:rPr>
            </w:pP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>شرط موجود در حلقه ابتدای تکرار دستورالعمل ها را در حلقه مشخص می سازد . ص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  <w:r w:rsidRPr="00CF2B4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غ</w:t>
            </w:r>
            <w:r w:rsidRPr="00CF2B40">
              <w:rPr>
                <w:rFonts w:cs="B Nazanin" w:hint="cs"/>
                <w:b/>
                <w:bCs/>
                <w:sz w:val="24"/>
                <w:szCs w:val="24"/>
              </w:rPr>
              <w:sym w:font="Wingdings" w:char="F0A8"/>
            </w:r>
          </w:p>
        </w:tc>
      </w:tr>
      <w:tr w:rsidR="000B38DE" w:rsidRPr="00CF2B40" w:rsidTr="008B4007">
        <w:trPr>
          <w:trHeight w:val="2392"/>
        </w:trPr>
        <w:tc>
          <w:tcPr>
            <w:tcW w:w="731" w:type="dxa"/>
          </w:tcPr>
          <w:p w:rsidR="000B38DE" w:rsidRPr="00CF2B40" w:rsidRDefault="000B38DE" w:rsidP="009054E2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B38DE" w:rsidRPr="00E532F8" w:rsidRDefault="000B38DE" w:rsidP="000B38DE">
            <w:pPr>
              <w:tabs>
                <w:tab w:val="left" w:pos="162"/>
              </w:tabs>
              <w:spacing w:after="80" w:line="240" w:lineRule="auto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E532F8">
              <w:rPr>
                <w:rFonts w:cs="B Nazanin" w:hint="cs"/>
                <w:b/>
                <w:bCs/>
                <w:sz w:val="26"/>
                <w:szCs w:val="26"/>
                <w:rtl/>
              </w:rPr>
              <w:t>گزینه های  مربوط به هم را به یکدیگر متصل سازید ؟</w:t>
            </w:r>
          </w:p>
          <w:p w:rsidR="000B38DE" w:rsidRDefault="000B38DE" w:rsidP="000B38DE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80" w:line="240" w:lineRule="auto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حافظه مجازی</w:t>
            </w:r>
            <w:r w:rsidR="00A113F1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  <w:r w:rsidR="00A113F1">
              <w:rPr>
                <w:rFonts w:cs="B Nazanin"/>
                <w:b/>
                <w:bCs/>
                <w:sz w:val="28"/>
                <w:szCs w:val="28"/>
              </w:rPr>
              <w:t>configuration</w:t>
            </w:r>
          </w:p>
          <w:p w:rsidR="000B38DE" w:rsidRDefault="000B38DE" w:rsidP="00A113F1">
            <w:pPr>
              <w:tabs>
                <w:tab w:val="left" w:pos="162"/>
                <w:tab w:val="left" w:pos="4652"/>
              </w:tabs>
              <w:spacing w:after="8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دیوار آتش</w:t>
            </w:r>
            <w:r w:rsidR="00A113F1">
              <w:rPr>
                <w:rFonts w:cs="B Nazanin"/>
                <w:b/>
                <w:bCs/>
                <w:sz w:val="28"/>
                <w:szCs w:val="28"/>
                <w:rtl/>
              </w:rPr>
              <w:tab/>
            </w:r>
            <w:r w:rsidR="00A113F1">
              <w:rPr>
                <w:rFonts w:cs="B Nazanin"/>
                <w:b/>
                <w:bCs/>
                <w:sz w:val="28"/>
                <w:szCs w:val="28"/>
              </w:rPr>
              <w:t>virtual memory</w:t>
            </w:r>
          </w:p>
          <w:p w:rsidR="000B38DE" w:rsidRDefault="000B38DE" w:rsidP="00A113F1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8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غیرفعال کردن</w:t>
            </w:r>
            <w:r w:rsidR="00A113F1">
              <w:rPr>
                <w:rFonts w:cs="B Nazanin"/>
                <w:b/>
                <w:bCs/>
                <w:sz w:val="28"/>
                <w:szCs w:val="28"/>
              </w:rPr>
              <w:t xml:space="preserve">                convert                                                     </w:t>
            </w:r>
          </w:p>
          <w:p w:rsidR="000B38DE" w:rsidRDefault="00A113F1" w:rsidP="00A113F1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80" w:line="240" w:lineRule="auto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پیکربندی</w:t>
            </w:r>
            <w:r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</w:t>
            </w:r>
            <w:r>
              <w:rPr>
                <w:rFonts w:cs="B Nazanin"/>
                <w:b/>
                <w:bCs/>
                <w:sz w:val="28"/>
                <w:szCs w:val="28"/>
              </w:rPr>
              <w:t xml:space="preserve">                                                                  firewall</w:t>
            </w:r>
          </w:p>
          <w:p w:rsidR="00A113F1" w:rsidRPr="00CF2B40" w:rsidRDefault="00A113F1" w:rsidP="00A113F1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8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/>
                <w:b/>
                <w:bCs/>
                <w:sz w:val="28"/>
                <w:szCs w:val="28"/>
              </w:rPr>
              <w:t xml:space="preserve">                                                disable                                                                           </w:t>
            </w:r>
          </w:p>
        </w:tc>
      </w:tr>
      <w:tr w:rsidR="003922E0" w:rsidRPr="00CF2B40" w:rsidTr="00D30FE0">
        <w:trPr>
          <w:trHeight w:hRule="exact" w:val="430"/>
        </w:trPr>
        <w:tc>
          <w:tcPr>
            <w:tcW w:w="11198" w:type="dxa"/>
            <w:gridSpan w:val="2"/>
            <w:shd w:val="clear" w:color="auto" w:fill="F2F2F2" w:themeFill="background1" w:themeFillShade="F2"/>
          </w:tcPr>
          <w:p w:rsidR="003922E0" w:rsidRPr="00CF2B40" w:rsidRDefault="00903CC4" w:rsidP="000B38DE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(</w:t>
            </w:r>
            <w:r w:rsidR="003922E0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سیستم عامل پیشرفته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) 5/</w:t>
            </w:r>
            <w:r w:rsidR="000B38DE">
              <w:rPr>
                <w:rFonts w:cs="B Nazanin" w:hint="cs"/>
                <w:b/>
                <w:bCs/>
                <w:sz w:val="28"/>
                <w:szCs w:val="28"/>
                <w:rtl/>
              </w:rPr>
              <w:t>6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نمره</w:t>
            </w:r>
          </w:p>
        </w:tc>
      </w:tr>
      <w:tr w:rsidR="009054E2" w:rsidRPr="00CF2B40" w:rsidTr="008B4007">
        <w:trPr>
          <w:trHeight w:hRule="exact" w:val="1232"/>
        </w:trPr>
        <w:tc>
          <w:tcPr>
            <w:tcW w:w="731" w:type="dxa"/>
          </w:tcPr>
          <w:p w:rsidR="009054E2" w:rsidRPr="00CF2B40" w:rsidRDefault="009054E2" w:rsidP="009054E2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6C2D83" w:rsidRPr="00CF2B40" w:rsidRDefault="006C2D83" w:rsidP="006C2D83">
            <w:pPr>
              <w:autoSpaceDE w:val="0"/>
              <w:autoSpaceDN w:val="0"/>
              <w:adjustRightInd w:val="0"/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 یک از گزینه های زیر حداقل تجهیزات جانبی مورد نیاز برای ویندوز است؟</w:t>
            </w:r>
          </w:p>
          <w:p w:rsidR="006C2D83" w:rsidRPr="00CF2B40" w:rsidRDefault="006C2D83" w:rsidP="006C2D83">
            <w:pPr>
              <w:autoSpaceDE w:val="0"/>
              <w:autoSpaceDN w:val="0"/>
              <w:adjustRightInd w:val="0"/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الف) کارت گرافیک با 128 مگابایت حافظه داخلی                 ب) </w:t>
            </w:r>
            <w:r w:rsidRPr="00CF2B40">
              <w:rPr>
                <w:rFonts w:cs="B Nazanin"/>
                <w:sz w:val="28"/>
                <w:szCs w:val="28"/>
              </w:rPr>
              <w:t xml:space="preserve">RAM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با ظرفیت 2گیگا بایت</w:t>
            </w:r>
          </w:p>
          <w:p w:rsidR="009054E2" w:rsidRPr="00CF2B40" w:rsidRDefault="006C2D83" w:rsidP="00743B0B">
            <w:pPr>
              <w:autoSpaceDE w:val="0"/>
              <w:autoSpaceDN w:val="0"/>
              <w:adjustRightInd w:val="0"/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ج) </w:t>
            </w:r>
            <w:r w:rsidRPr="00CF2B40">
              <w:rPr>
                <w:rFonts w:cs="B Nazanin"/>
                <w:sz w:val="28"/>
                <w:szCs w:val="28"/>
              </w:rPr>
              <w:t>CPU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با سرعت 2 گیگا هرتز               </w:t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743B0B" w:rsidRPr="00CF2B40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د) </w:t>
            </w:r>
            <w:r w:rsidRPr="00CF2B40">
              <w:rPr>
                <w:rFonts w:cs="B Nazanin"/>
                <w:sz w:val="28"/>
                <w:szCs w:val="28"/>
              </w:rPr>
              <w:t>HARD Disk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20 گیگا بایت برای ویندوز 32 بیتی </w:t>
            </w:r>
          </w:p>
        </w:tc>
      </w:tr>
      <w:tr w:rsidR="00EB291B" w:rsidRPr="00CF2B40" w:rsidTr="008B4007">
        <w:trPr>
          <w:trHeight w:hRule="exact" w:val="870"/>
        </w:trPr>
        <w:tc>
          <w:tcPr>
            <w:tcW w:w="731" w:type="dxa"/>
          </w:tcPr>
          <w:p w:rsidR="00EB291B" w:rsidRPr="00CF2B40" w:rsidRDefault="00EB291B" w:rsidP="00EB291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EB291B" w:rsidRPr="00CF2B40" w:rsidRDefault="00EB291B" w:rsidP="00743B0B">
            <w:pPr>
              <w:spacing w:after="0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 یک از نسخه های ویندوز قادر به پشتیبانی از نرم افزارهای یونیکس است ؟</w:t>
            </w:r>
          </w:p>
          <w:p w:rsidR="00EB291B" w:rsidRPr="00CF2B40" w:rsidRDefault="00EB291B" w:rsidP="00743B0B">
            <w:pPr>
              <w:spacing w:after="0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الف) </w:t>
            </w:r>
            <w:r w:rsidRPr="00CF2B40">
              <w:rPr>
                <w:rFonts w:cs="B Nazanin"/>
                <w:sz w:val="28"/>
                <w:szCs w:val="28"/>
              </w:rPr>
              <w:t>Starter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ب) </w:t>
            </w:r>
            <w:r w:rsidRPr="00CF2B40">
              <w:rPr>
                <w:rFonts w:cs="B Nazanin"/>
                <w:sz w:val="28"/>
                <w:szCs w:val="28"/>
              </w:rPr>
              <w:t>Professional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    </w:t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ج) </w:t>
            </w:r>
            <w:r w:rsidRPr="00CF2B40">
              <w:rPr>
                <w:rFonts w:cs="B Nazanin"/>
                <w:sz w:val="28"/>
                <w:szCs w:val="28"/>
              </w:rPr>
              <w:t>Ultimate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    </w:t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د)</w:t>
            </w:r>
            <w:r w:rsidRPr="00CF2B40">
              <w:rPr>
                <w:rFonts w:cs="B Nazanin"/>
                <w:sz w:val="28"/>
                <w:szCs w:val="28"/>
              </w:rPr>
              <w:t>Enterprise</w:t>
            </w:r>
          </w:p>
        </w:tc>
      </w:tr>
      <w:tr w:rsidR="00EB291B" w:rsidRPr="00CF2B40" w:rsidTr="008B4007">
        <w:trPr>
          <w:trHeight w:hRule="exact" w:val="1253"/>
        </w:trPr>
        <w:tc>
          <w:tcPr>
            <w:tcW w:w="731" w:type="dxa"/>
          </w:tcPr>
          <w:p w:rsidR="00EB291B" w:rsidRPr="00CF2B40" w:rsidRDefault="00EB291B" w:rsidP="00EB291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AC1541" w:rsidRPr="00CF2B40" w:rsidRDefault="00AC1541" w:rsidP="00AC1541">
            <w:pPr>
              <w:autoSpaceDE w:val="0"/>
              <w:autoSpaceDN w:val="0"/>
              <w:adjustRightInd w:val="0"/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 تبدیل فایل سیستم ........به .......... داده های موجود در درایو محفوظ می ماند؟</w:t>
            </w:r>
          </w:p>
          <w:p w:rsidR="00AC1541" w:rsidRPr="00CF2B40" w:rsidRDefault="00AC1541" w:rsidP="00AC1541">
            <w:pPr>
              <w:autoSpaceDE w:val="0"/>
              <w:autoSpaceDN w:val="0"/>
              <w:adjustRightInd w:val="0"/>
              <w:spacing w:after="0" w:line="240" w:lineRule="auto"/>
              <w:rPr>
                <w:rFonts w:cs="B Nazanin"/>
                <w:sz w:val="28"/>
                <w:szCs w:val="28"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الف) </w:t>
            </w:r>
            <w:r w:rsidRPr="00CF2B40">
              <w:rPr>
                <w:rFonts w:cs="B Nazanin"/>
                <w:sz w:val="28"/>
                <w:szCs w:val="28"/>
              </w:rPr>
              <w:t xml:space="preserve">FAT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به </w:t>
            </w:r>
            <w:r w:rsidRPr="00CF2B40">
              <w:rPr>
                <w:rFonts w:cs="B Nazanin"/>
                <w:sz w:val="28"/>
                <w:szCs w:val="28"/>
              </w:rPr>
              <w:t>NTFS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ب) </w:t>
            </w:r>
            <w:r w:rsidRPr="00CF2B40">
              <w:rPr>
                <w:rFonts w:cs="B Nazanin"/>
                <w:sz w:val="28"/>
                <w:szCs w:val="28"/>
              </w:rPr>
              <w:t>NTFS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به </w:t>
            </w:r>
            <w:r w:rsidRPr="00CF2B40">
              <w:rPr>
                <w:rFonts w:cs="B Nazanin"/>
                <w:sz w:val="28"/>
                <w:szCs w:val="28"/>
              </w:rPr>
              <w:t>FAT</w:t>
            </w:r>
          </w:p>
          <w:p w:rsidR="00EB291B" w:rsidRPr="00CF2B40" w:rsidRDefault="00AC1541" w:rsidP="00AC1541">
            <w:pPr>
              <w:autoSpaceDE w:val="0"/>
              <w:autoSpaceDN w:val="0"/>
              <w:adjustRightInd w:val="0"/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ج) </w:t>
            </w:r>
            <w:r w:rsidRPr="00CF2B40">
              <w:rPr>
                <w:rFonts w:cs="B Nazanin"/>
                <w:sz w:val="28"/>
                <w:szCs w:val="28"/>
              </w:rPr>
              <w:t>FAT16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به </w:t>
            </w:r>
            <w:r w:rsidRPr="00CF2B40">
              <w:rPr>
                <w:rFonts w:cs="B Nazanin"/>
                <w:sz w:val="28"/>
                <w:szCs w:val="28"/>
              </w:rPr>
              <w:t>FAT32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743B0B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د) </w:t>
            </w:r>
            <w:r w:rsidRPr="00CF2B40">
              <w:rPr>
                <w:rFonts w:cs="B Nazanin"/>
                <w:sz w:val="28"/>
                <w:szCs w:val="28"/>
              </w:rPr>
              <w:t>NTFS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به </w:t>
            </w:r>
            <w:r w:rsidRPr="00CF2B40">
              <w:rPr>
                <w:rFonts w:cs="B Nazanin"/>
                <w:sz w:val="28"/>
                <w:szCs w:val="28"/>
              </w:rPr>
              <w:t>FAT32</w:t>
            </w:r>
          </w:p>
          <w:p w:rsidR="00EB291B" w:rsidRPr="00CF2B40" w:rsidRDefault="00EB291B" w:rsidP="00EB291B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</w:p>
        </w:tc>
      </w:tr>
      <w:tr w:rsidR="00EB291B" w:rsidRPr="00CF2B40" w:rsidTr="008B4007">
        <w:trPr>
          <w:trHeight w:hRule="exact" w:val="1014"/>
        </w:trPr>
        <w:tc>
          <w:tcPr>
            <w:tcW w:w="731" w:type="dxa"/>
          </w:tcPr>
          <w:p w:rsidR="00EB291B" w:rsidRPr="00CF2B40" w:rsidRDefault="00EB291B" w:rsidP="00EB291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EB291B" w:rsidRPr="00CF2B40" w:rsidRDefault="00AC1541" w:rsidP="00EB291B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 کمک این خاصیت می توان چندین برنامه را به طور همزمان اجراء کرد ؟</w:t>
            </w:r>
          </w:p>
          <w:p w:rsidR="00EB291B" w:rsidRPr="00CF2B40" w:rsidRDefault="00EB291B" w:rsidP="00EB291B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الف)</w:t>
            </w:r>
            <w:r w:rsidR="00AC1541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AC1541" w:rsidRPr="00CF2B40">
              <w:rPr>
                <w:rFonts w:cs="B Nazanin"/>
                <w:sz w:val="28"/>
                <w:szCs w:val="28"/>
              </w:rPr>
              <w:t xml:space="preserve">IME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ب)</w:t>
            </w:r>
            <w:r w:rsidR="00AC1541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AC1541" w:rsidRPr="00CF2B40">
              <w:rPr>
                <w:rFonts w:cs="B Nazanin"/>
                <w:sz w:val="28"/>
                <w:szCs w:val="28"/>
              </w:rPr>
              <w:t xml:space="preserve"> Spool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ج)</w:t>
            </w:r>
            <w:r w:rsidR="00AC1541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AC1541" w:rsidRPr="00CF2B40">
              <w:rPr>
                <w:rFonts w:cs="B Nazanin"/>
                <w:sz w:val="28"/>
                <w:szCs w:val="28"/>
              </w:rPr>
              <w:t xml:space="preserve">MUI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د)</w:t>
            </w:r>
            <w:r w:rsidR="000C0AB9" w:rsidRPr="00CF2B40">
              <w:rPr>
                <w:rFonts w:cs="B Nazanin"/>
                <w:sz w:val="28"/>
                <w:szCs w:val="28"/>
              </w:rPr>
              <w:t xml:space="preserve"> Inetsrv </w:t>
            </w:r>
          </w:p>
          <w:p w:rsidR="00EB291B" w:rsidRPr="00CF2B40" w:rsidRDefault="00EB291B" w:rsidP="00EB291B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  <w:p w:rsidR="00EB291B" w:rsidRPr="00CF2B40" w:rsidRDefault="00EB291B" w:rsidP="00EB291B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B291B" w:rsidRPr="00CF2B40" w:rsidTr="008B4007">
        <w:trPr>
          <w:trHeight w:hRule="exact" w:val="1415"/>
        </w:trPr>
        <w:tc>
          <w:tcPr>
            <w:tcW w:w="731" w:type="dxa"/>
          </w:tcPr>
          <w:p w:rsidR="00EB291B" w:rsidRPr="00CF2B40" w:rsidRDefault="00EB291B" w:rsidP="00EB291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C0AB9" w:rsidRPr="00CF2B40" w:rsidRDefault="000C0AB9" w:rsidP="000C0AB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خاصیت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plug &amp;play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یعنی چه؟</w:t>
            </w:r>
          </w:p>
          <w:p w:rsidR="000C0AB9" w:rsidRPr="00CF2B40" w:rsidRDefault="000C0AB9" w:rsidP="000C0AB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الف) برنامه ها بدون نیاز به نصب اجرا می شوند.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743B0B" w:rsidRPr="00CF2B40">
              <w:rPr>
                <w:rFonts w:cs="B Nazanin" w:hint="cs"/>
                <w:sz w:val="28"/>
                <w:szCs w:val="28"/>
                <w:rtl/>
              </w:rPr>
              <w:t xml:space="preserve">                  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ب) قطعات باید برای شناسایی نصب شوند.</w:t>
            </w:r>
          </w:p>
          <w:p w:rsidR="000C0AB9" w:rsidRPr="00CF2B40" w:rsidRDefault="000C0AB9" w:rsidP="000C0AB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ج)قطعات بدون نیاز به نصب توسط ویندوز شناسایی می شوند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743B0B" w:rsidRPr="00CF2B40">
              <w:rPr>
                <w:rFonts w:cs="B Nazanin" w:hint="cs"/>
                <w:sz w:val="28"/>
                <w:szCs w:val="28"/>
                <w:rtl/>
              </w:rPr>
              <w:t xml:space="preserve">                    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د) هیچکدام</w:t>
            </w:r>
          </w:p>
          <w:p w:rsidR="00EB291B" w:rsidRPr="00CF2B40" w:rsidRDefault="00EB291B" w:rsidP="00EB291B">
            <w:pPr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  <w:p w:rsidR="00EB291B" w:rsidRPr="00CF2B40" w:rsidRDefault="00EB291B" w:rsidP="00EB291B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val="538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کلید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پیش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تعریف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شده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HKEY-CURRENT-MACHINE 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شامل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چه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اطلاعاتی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است؟</w:t>
            </w: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ascii="Andalus" w:hAnsi="Andalus" w:cs="B Nazanin"/>
                <w:sz w:val="28"/>
                <w:szCs w:val="28"/>
                <w:rtl/>
              </w:rPr>
            </w:pP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)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شامل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تمام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اطلاعات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پیکربندی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شده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برای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کامپیوتر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محلی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است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.  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ascii="Andalus" w:hAnsi="Andalus" w:cs="B Nazanin"/>
                <w:sz w:val="28"/>
                <w:szCs w:val="28"/>
                <w:rtl/>
              </w:rPr>
            </w:pP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)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شامل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اطلاعات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پیکربندی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همه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کاربران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است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>.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ascii="Andalus" w:hAnsi="Andalus" w:cs="B Nazanin"/>
                <w:sz w:val="28"/>
                <w:szCs w:val="28"/>
                <w:rtl/>
              </w:rPr>
            </w:pP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)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شامل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اطلاعاتی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در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زمینه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پیکربندی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سخت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افزار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شناخته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شده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ویندوز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7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در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هنگام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راه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اندازی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سیستم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عامل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است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>.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ascii="Andalus" w:hAnsi="Andalus" w:cs="B Nazanin"/>
                <w:sz w:val="28"/>
                <w:szCs w:val="28"/>
                <w:rtl/>
              </w:rPr>
            </w:pP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)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شامل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اطلاعات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پیکر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بندی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شده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 xml:space="preserve">ویژه ای 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است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>.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 xml:space="preserve"> که هر کاربر در سیستم اعمال کرده است .</w:t>
            </w:r>
          </w:p>
        </w:tc>
      </w:tr>
      <w:tr w:rsidR="000E3E6C" w:rsidRPr="00CF2B40" w:rsidTr="008B4007">
        <w:trPr>
          <w:trHeight w:hRule="exact" w:val="1180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E3E6C" w:rsidRPr="00CF2B40" w:rsidRDefault="000E3E6C" w:rsidP="000E3E6C">
            <w:pPr>
              <w:autoSpaceDE w:val="0"/>
              <w:autoSpaceDN w:val="0"/>
              <w:adjustRightInd w:val="0"/>
              <w:spacing w:after="0" w:line="360" w:lineRule="auto"/>
              <w:rPr>
                <w:rFonts w:cs="B Nazanin"/>
                <w:b/>
                <w:bCs/>
                <w:sz w:val="28"/>
                <w:szCs w:val="28"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یک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گزینه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های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زیر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محتویات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ارسالی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اینترنت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را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قبل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دریافت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طور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دقیق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بررسی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می کند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؟</w:t>
            </w:r>
          </w:p>
          <w:p w:rsidR="000E3E6C" w:rsidRPr="00CF2B40" w:rsidRDefault="000E3E6C" w:rsidP="000E3E6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(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مودم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     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 xml:space="preserve">ب) 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ab/>
              <w:t xml:space="preserve">                    proxy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(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دیوار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 xml:space="preserve">آتش       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ab/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(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نرم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افزار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های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</w:t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ضد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 </w:t>
            </w:r>
          </w:p>
        </w:tc>
      </w:tr>
      <w:tr w:rsidR="000E3E6C" w:rsidRPr="00CF2B40" w:rsidTr="008B4007">
        <w:trPr>
          <w:trHeight w:hRule="exact" w:val="1410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8147AE" w:rsidRPr="00CF2B40" w:rsidRDefault="008147AE" w:rsidP="008147AE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 این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قابلیت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می توان در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برنامه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Regedit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سیستم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عامل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ویندوز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7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،یک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نسخه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پشتیبان از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کل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رجیستری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تهیه و ذخیره نمود ؟</w:t>
            </w:r>
          </w:p>
          <w:p w:rsidR="000E3E6C" w:rsidRPr="00CF2B40" w:rsidRDefault="008147AE" w:rsidP="008147AE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الف)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Import 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ب)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Export 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ج)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 xml:space="preserve">Open 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د)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>Save As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</w:tc>
      </w:tr>
      <w:tr w:rsidR="000E3E6C" w:rsidRPr="00CF2B40" w:rsidTr="008B4007">
        <w:trPr>
          <w:trHeight w:hRule="exact" w:val="1041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E3E6C" w:rsidRPr="00CF2B40" w:rsidRDefault="008147AE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 یک از نسخه های ویندوز نمی تواند روی شبکه پشتیبان تهیه کند ؟</w:t>
            </w:r>
          </w:p>
          <w:p w:rsidR="000E3E6C" w:rsidRPr="00CF2B40" w:rsidRDefault="000E3E6C" w:rsidP="000E3E6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8147AE"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الف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>)</w:t>
            </w:r>
            <w:r w:rsidR="008147AE" w:rsidRPr="00CF2B40">
              <w:rPr>
                <w:rFonts w:ascii="Andalus" w:hAnsi="Andalus" w:cs="B Nazanin"/>
                <w:sz w:val="28"/>
                <w:szCs w:val="28"/>
              </w:rPr>
              <w:t xml:space="preserve">Enterprise 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              </w:t>
            </w:r>
            <w:r w:rsidR="008147AE" w:rsidRPr="00CF2B40">
              <w:rPr>
                <w:rFonts w:ascii="Andalus" w:hAnsi="Andalus" w:cs="B Nazanin" w:hint="cs"/>
                <w:sz w:val="28"/>
                <w:szCs w:val="28"/>
                <w:rtl/>
              </w:rPr>
              <w:t>ب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) </w:t>
            </w:r>
            <w:r w:rsidR="008147AE" w:rsidRPr="00CF2B40">
              <w:rPr>
                <w:rFonts w:ascii="Andalus" w:hAnsi="Andalus" w:cs="B Nazanin"/>
                <w:sz w:val="28"/>
                <w:szCs w:val="28"/>
              </w:rPr>
              <w:t xml:space="preserve">Ultimate 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                 </w:t>
            </w:r>
            <w:r w:rsidR="008147AE" w:rsidRPr="00CF2B40">
              <w:rPr>
                <w:rFonts w:ascii="Andalus" w:hAnsi="Andalus" w:cs="B Nazanin" w:hint="cs"/>
                <w:sz w:val="28"/>
                <w:szCs w:val="28"/>
                <w:rtl/>
              </w:rPr>
              <w:t>ج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>)</w:t>
            </w:r>
            <w:r w:rsidR="008147AE" w:rsidRPr="00CF2B40">
              <w:rPr>
                <w:rFonts w:ascii="Andalus" w:hAnsi="Andalus" w:cs="B Nazanin"/>
                <w:sz w:val="28"/>
                <w:szCs w:val="28"/>
              </w:rPr>
              <w:t>Starter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             </w:t>
            </w:r>
            <w:r w:rsidR="008147AE" w:rsidRPr="00CF2B40">
              <w:rPr>
                <w:rFonts w:ascii="Andalus" w:hAnsi="Andalus" w:cs="B Nazanin" w:hint="cs"/>
                <w:sz w:val="28"/>
                <w:szCs w:val="28"/>
                <w:rtl/>
              </w:rPr>
              <w:t>د</w:t>
            </w:r>
            <w:r w:rsidR="008147AE" w:rsidRPr="00CF2B40">
              <w:rPr>
                <w:rFonts w:ascii="Andalus" w:hAnsi="Andalus" w:cs="B Nazanin"/>
                <w:sz w:val="28"/>
                <w:szCs w:val="28"/>
                <w:rtl/>
              </w:rPr>
              <w:t xml:space="preserve">) </w:t>
            </w:r>
            <w:r w:rsidR="008147AE" w:rsidRPr="00CF2B40">
              <w:rPr>
                <w:rFonts w:ascii="Andalus" w:hAnsi="Andalus" w:cs="B Nazanin"/>
                <w:sz w:val="28"/>
                <w:szCs w:val="28"/>
              </w:rPr>
              <w:t>Professional</w:t>
            </w: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1374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7E6741" w:rsidRPr="00CF2B40" w:rsidRDefault="007E6741" w:rsidP="007E6741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این گزینه مشکلاتی مانند خرابی یا حذف پرونده</w:t>
            </w:r>
            <w:r w:rsidRPr="00CF2B4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 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های سیستمی</w:t>
            </w:r>
            <w:r w:rsidRPr="00CF2B4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 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را که مانع راه اندازی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صحیح سیستم عامل ویندوز </w:t>
            </w:r>
            <w:r w:rsidRPr="00CF2B40">
              <w:rPr>
                <w:rFonts w:cs="B Nazanin" w:hint="cs"/>
                <w:b/>
                <w:bCs/>
                <w:sz w:val="28"/>
                <w:szCs w:val="28"/>
              </w:rPr>
              <w:t>7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می</w:t>
            </w:r>
            <w:r w:rsidRPr="00CF2B4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 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شوند را برطرف می</w:t>
            </w:r>
            <w:r w:rsidRPr="00CF2B4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 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کند؟</w:t>
            </w:r>
          </w:p>
          <w:p w:rsidR="000E3E6C" w:rsidRPr="00CF2B40" w:rsidRDefault="007E6741" w:rsidP="007E6741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الف)</w:t>
            </w:r>
            <w:r w:rsidRPr="00CF2B40">
              <w:rPr>
                <w:rFonts w:ascii="Andalus" w:hAnsi="Andalus" w:cs="B Nazanin" w:hint="cs"/>
                <w:color w:val="231F20"/>
                <w:sz w:val="28"/>
                <w:szCs w:val="28"/>
              </w:rPr>
              <w:t xml:space="preserve"> Image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ب)</w:t>
            </w:r>
            <w:r w:rsidRPr="00CF2B40">
              <w:rPr>
                <w:rFonts w:ascii="Andalus" w:hAnsi="Andalus" w:cs="B Nazanin"/>
                <w:color w:val="231F20"/>
                <w:sz w:val="28"/>
                <w:szCs w:val="28"/>
              </w:rPr>
              <w:t xml:space="preserve"> </w:t>
            </w:r>
            <w:r w:rsidRPr="00CF2B40">
              <w:rPr>
                <w:rFonts w:ascii="Andalus" w:hAnsi="Andalus" w:cs="B Nazanin"/>
                <w:sz w:val="28"/>
                <w:szCs w:val="28"/>
              </w:rPr>
              <w:t>System Recovery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ج)</w:t>
            </w:r>
            <w:r w:rsidRPr="00CF2B40">
              <w:rPr>
                <w:rFonts w:ascii="Andalus" w:hAnsi="Andalus" w:cs="B Nazanin"/>
                <w:color w:val="231F20"/>
                <w:sz w:val="28"/>
                <w:szCs w:val="28"/>
              </w:rPr>
              <w:t xml:space="preserve"> Restore point</w:t>
            </w:r>
            <w:r w:rsidRPr="00CF2B40">
              <w:rPr>
                <w:rFonts w:ascii="Andalus" w:hAnsi="Andalus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ndalus" w:hAnsi="Andalus" w:cs="B Nazanin" w:hint="cs"/>
                <w:sz w:val="28"/>
                <w:szCs w:val="28"/>
                <w:rtl/>
              </w:rPr>
              <w:t>د)</w:t>
            </w:r>
            <w:r w:rsidRPr="00CF2B40">
              <w:rPr>
                <w:rFonts w:ascii="Andalus" w:hAnsi="Andalus" w:cs="B Nazanin"/>
                <w:color w:val="231F20"/>
                <w:sz w:val="28"/>
                <w:szCs w:val="28"/>
              </w:rPr>
              <w:t xml:space="preserve"> Startup Repair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2258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E3E6C" w:rsidRPr="00CF2B40" w:rsidRDefault="007258D8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/>
                <w:b/>
                <w:bCs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6350</wp:posOffset>
                  </wp:positionV>
                  <wp:extent cx="2289175" cy="1452880"/>
                  <wp:effectExtent l="19050" t="0" r="0" b="0"/>
                  <wp:wrapThrough wrapText="bothSides">
                    <wp:wrapPolygon edited="0">
                      <wp:start x="-180" y="0"/>
                      <wp:lineTo x="-180" y="21241"/>
                      <wp:lineTo x="21570" y="21241"/>
                      <wp:lineTo x="21570" y="0"/>
                      <wp:lineTo x="-18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1680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با توجه به شکل مقابل کدام </w:t>
            </w:r>
            <w:r w:rsidR="00041340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شماره سطح پیش فرض ویندوز 7 است ؟</w:t>
            </w:r>
          </w:p>
          <w:p w:rsidR="00C71680" w:rsidRPr="00CF2B40" w:rsidRDefault="000E3E6C" w:rsidP="00C71680">
            <w:pPr>
              <w:tabs>
                <w:tab w:val="left" w:pos="262"/>
                <w:tab w:val="left" w:pos="2882"/>
                <w:tab w:val="left" w:pos="3525"/>
                <w:tab w:val="left" w:pos="5482"/>
                <w:tab w:val="left" w:pos="7902"/>
              </w:tabs>
              <w:spacing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الف)</w:t>
            </w:r>
            <w:r w:rsidR="00C71680" w:rsidRPr="00CF2B40">
              <w:rPr>
                <w:rFonts w:cs="B Nazanin"/>
                <w:sz w:val="28"/>
                <w:szCs w:val="28"/>
              </w:rPr>
              <w:sym w:font="Wingdings" w:char="F08C"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ب)</w:t>
            </w:r>
            <w:r w:rsidR="00C71680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71680" w:rsidRPr="00CF2B40">
              <w:rPr>
                <w:rFonts w:cs="B Nazanin"/>
                <w:sz w:val="28"/>
                <w:szCs w:val="28"/>
              </w:rPr>
              <w:sym w:font="Wingdings" w:char="F08D"/>
            </w:r>
            <w:r w:rsidR="00C71680" w:rsidRPr="00CF2B40">
              <w:rPr>
                <w:rFonts w:cs="B Nazanin"/>
                <w:sz w:val="28"/>
                <w:szCs w:val="28"/>
                <w:rtl/>
              </w:rPr>
              <w:tab/>
            </w:r>
          </w:p>
          <w:p w:rsidR="000E3E6C" w:rsidRPr="00CF2B40" w:rsidRDefault="000E3E6C" w:rsidP="00C71680">
            <w:pPr>
              <w:tabs>
                <w:tab w:val="left" w:pos="262"/>
                <w:tab w:val="left" w:pos="690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ج)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C71680"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C71680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71680" w:rsidRPr="00CF2B40">
              <w:rPr>
                <w:rFonts w:cs="B Nazanin"/>
                <w:sz w:val="28"/>
                <w:szCs w:val="28"/>
              </w:rPr>
              <w:sym w:font="Wingdings" w:char="F08E"/>
            </w:r>
            <w:r w:rsidR="00C71680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د)</w:t>
            </w:r>
            <w:r w:rsidR="00C71680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71680" w:rsidRPr="00CF2B40">
              <w:rPr>
                <w:rFonts w:cs="B Nazanin"/>
                <w:sz w:val="28"/>
                <w:szCs w:val="28"/>
              </w:rPr>
              <w:sym w:font="Wingdings" w:char="F08F"/>
            </w: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1126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E3E6C" w:rsidRPr="00CF2B40" w:rsidRDefault="009623F7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 کمک این مجوز می توان محتویات یک فایل را تغییر داد ولی نمی توان فایل یا پوشه ای را حذف کرد ؟</w:t>
            </w: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sz w:val="28"/>
                <w:szCs w:val="28"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الف)</w:t>
            </w:r>
            <w:r w:rsidR="009623F7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623F7" w:rsidRPr="00CF2B40">
              <w:rPr>
                <w:rFonts w:cs="B Nazanin"/>
                <w:sz w:val="28"/>
                <w:szCs w:val="28"/>
              </w:rPr>
              <w:t xml:space="preserve">Read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ب)</w:t>
            </w:r>
            <w:r w:rsidR="009623F7" w:rsidRPr="00CF2B40">
              <w:rPr>
                <w:rFonts w:cs="B Nazanin"/>
                <w:sz w:val="28"/>
                <w:szCs w:val="28"/>
              </w:rPr>
              <w:t xml:space="preserve">Write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ج)</w:t>
            </w:r>
            <w:r w:rsidR="009623F7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623F7" w:rsidRPr="00CF2B40">
              <w:rPr>
                <w:rFonts w:cs="B Nazanin"/>
                <w:sz w:val="28"/>
                <w:szCs w:val="28"/>
              </w:rPr>
              <w:t xml:space="preserve">Modify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د)</w:t>
            </w:r>
            <w:r w:rsidR="009623F7" w:rsidRPr="00CF2B40">
              <w:rPr>
                <w:rFonts w:cs="B Nazanin"/>
                <w:sz w:val="28"/>
                <w:szCs w:val="28"/>
              </w:rPr>
              <w:t xml:space="preserve">Execute </w:t>
            </w: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1154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3437E5" w:rsidRPr="00CF2B40" w:rsidRDefault="003437E5" w:rsidP="003C0E12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ارتباط فیزیکی با شبکه ازچه طریقی  انجام می شود ؟</w:t>
            </w:r>
          </w:p>
          <w:p w:rsidR="003437E5" w:rsidRPr="00CF2B40" w:rsidRDefault="003437E5" w:rsidP="003C0E12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الف) کابل شبکه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ب) کارت شبکه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ج) سیستم عامل شبکه 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د) هر سه گزینه </w:t>
            </w: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7C75D0" w:rsidRPr="00CF2B40" w:rsidTr="00D30FE0">
        <w:trPr>
          <w:trHeight w:hRule="exact" w:val="612"/>
        </w:trPr>
        <w:tc>
          <w:tcPr>
            <w:tcW w:w="11198" w:type="dxa"/>
            <w:gridSpan w:val="2"/>
            <w:shd w:val="clear" w:color="auto" w:fill="F2F2F2" w:themeFill="background1" w:themeFillShade="F2"/>
          </w:tcPr>
          <w:p w:rsidR="007C75D0" w:rsidRPr="00CF2B40" w:rsidRDefault="00903CC4" w:rsidP="00A113F1">
            <w:pPr>
              <w:shd w:val="clear" w:color="auto" w:fill="F2F2F2" w:themeFill="background1" w:themeFillShade="F2"/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  <w:r w:rsidRPr="00CF2B40">
              <w:rPr>
                <w:rFonts w:cs="B Nazanin" w:hint="cs"/>
                <w:b/>
                <w:bCs/>
                <w:sz w:val="36"/>
                <w:szCs w:val="36"/>
                <w:rtl/>
              </w:rPr>
              <w:t>(</w:t>
            </w:r>
            <w:r w:rsidR="007C75D0" w:rsidRPr="00CF2B40">
              <w:rPr>
                <w:rFonts w:cs="B Nazanin" w:hint="cs"/>
                <w:b/>
                <w:bCs/>
                <w:sz w:val="36"/>
                <w:szCs w:val="36"/>
                <w:rtl/>
              </w:rPr>
              <w:t>برنامه نویسی</w:t>
            </w:r>
            <w:r w:rsidRPr="00CF2B40">
              <w:rPr>
                <w:rFonts w:cs="B Nazanin" w:hint="cs"/>
                <w:b/>
                <w:bCs/>
                <w:sz w:val="36"/>
                <w:szCs w:val="36"/>
                <w:rtl/>
              </w:rPr>
              <w:t>) 5/</w:t>
            </w:r>
            <w:r w:rsidR="00A113F1">
              <w:rPr>
                <w:rFonts w:cs="B Nazanin" w:hint="cs"/>
                <w:b/>
                <w:bCs/>
                <w:sz w:val="36"/>
                <w:szCs w:val="36"/>
                <w:rtl/>
              </w:rPr>
              <w:t>8</w:t>
            </w:r>
            <w:r w:rsidRPr="00CF2B40">
              <w:rPr>
                <w:rFonts w:cs="B Nazanin" w:hint="cs"/>
                <w:b/>
                <w:bCs/>
                <w:sz w:val="36"/>
                <w:szCs w:val="36"/>
                <w:rtl/>
              </w:rPr>
              <w:t xml:space="preserve"> نمره</w:t>
            </w:r>
          </w:p>
          <w:p w:rsidR="007C75D0" w:rsidRPr="00CF2B40" w:rsidRDefault="007C75D0" w:rsidP="007C75D0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</w:p>
          <w:p w:rsidR="007C75D0" w:rsidRPr="00CF2B40" w:rsidRDefault="007C75D0" w:rsidP="000E3E6C">
            <w:pPr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</w:p>
          <w:p w:rsidR="007C75D0" w:rsidRPr="00CF2B40" w:rsidRDefault="007C75D0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</w:p>
        </w:tc>
      </w:tr>
      <w:tr w:rsidR="000E3E6C" w:rsidRPr="00CF2B40" w:rsidTr="008B4007">
        <w:trPr>
          <w:trHeight w:hRule="exact" w:val="1254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390273" w:rsidRPr="00CF2B40" w:rsidRDefault="00390273" w:rsidP="00703DE3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كداميك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موارد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زير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شرايط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الگوريتم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نيست؟</w:t>
            </w:r>
          </w:p>
          <w:p w:rsidR="00390273" w:rsidRPr="00CF2B40" w:rsidRDefault="00390273" w:rsidP="00703DE3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sz w:val="28"/>
                <w:szCs w:val="28"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cs="B Nazanin"/>
                <w:sz w:val="28"/>
                <w:szCs w:val="28"/>
              </w:rPr>
              <w:t xml:space="preserve">(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سادگي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وقابل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فهم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بودن</w:t>
            </w:r>
            <w:r w:rsidRPr="00CF2B40">
              <w:rPr>
                <w:rFonts w:cs="B Nazanin"/>
                <w:sz w:val="28"/>
                <w:szCs w:val="28"/>
              </w:rPr>
              <w:tab/>
            </w:r>
            <w:r w:rsidRPr="00CF2B40">
              <w:rPr>
                <w:rFonts w:cs="B Nazanin"/>
                <w:sz w:val="28"/>
                <w:szCs w:val="28"/>
              </w:rPr>
              <w:tab/>
            </w:r>
            <w:r w:rsidR="00041340" w:rsidRPr="00CF2B40">
              <w:rPr>
                <w:rFonts w:cs="B Nazanin"/>
                <w:sz w:val="28"/>
                <w:szCs w:val="28"/>
              </w:rPr>
              <w:t xml:space="preserve">   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cs="B Nazanin"/>
                <w:sz w:val="28"/>
                <w:szCs w:val="28"/>
              </w:rPr>
              <w:t xml:space="preserve">(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استفاده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جزئیات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كافي</w:t>
            </w:r>
          </w:p>
          <w:p w:rsidR="000E3E6C" w:rsidRPr="00CF2B40" w:rsidRDefault="00390273" w:rsidP="00703DE3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cs="B Nazanin"/>
                <w:sz w:val="28"/>
                <w:szCs w:val="28"/>
              </w:rPr>
              <w:t xml:space="preserve">(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داشتن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شروع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و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پايان</w:t>
            </w:r>
            <w:r w:rsidRPr="00CF2B40">
              <w:rPr>
                <w:rFonts w:cs="B Nazanin"/>
                <w:sz w:val="28"/>
                <w:szCs w:val="28"/>
              </w:rPr>
              <w:tab/>
            </w:r>
            <w:r w:rsidRPr="00CF2B40">
              <w:rPr>
                <w:rFonts w:cs="B Nazanin"/>
                <w:sz w:val="28"/>
                <w:szCs w:val="28"/>
              </w:rPr>
              <w:tab/>
            </w:r>
            <w:r w:rsidRPr="00CF2B40">
              <w:rPr>
                <w:rFonts w:cs="B Nazanin"/>
                <w:sz w:val="28"/>
                <w:szCs w:val="28"/>
              </w:rPr>
              <w:tab/>
            </w:r>
            <w:r w:rsidRPr="00CF2B40">
              <w:rPr>
                <w:rFonts w:cs="B Nazanin"/>
                <w:sz w:val="28"/>
                <w:szCs w:val="28"/>
              </w:rPr>
              <w:tab/>
              <w:t xml:space="preserve"> </w:t>
            </w:r>
            <w:r w:rsidR="00306373" w:rsidRPr="00CF2B40">
              <w:rPr>
                <w:rFonts w:cs="B Nazanin"/>
                <w:sz w:val="28"/>
                <w:szCs w:val="28"/>
                <w:rtl/>
              </w:rPr>
              <w:tab/>
            </w:r>
            <w:r w:rsidR="00306373"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cs="B Nazanin"/>
                <w:sz w:val="28"/>
                <w:szCs w:val="28"/>
              </w:rPr>
              <w:t xml:space="preserve">(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حداقل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بودن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تعداد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دستورالعملها</w:t>
            </w:r>
          </w:p>
          <w:p w:rsidR="000E3E6C" w:rsidRPr="00CF2B40" w:rsidRDefault="000E3E6C" w:rsidP="00703DE3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847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201BBB" w:rsidRPr="00CF2B40" w:rsidRDefault="00201BBB" w:rsidP="00703DE3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كداميك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عبارتهاي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زير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True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خواهد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بود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فرض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اينكه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مقدار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X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برابر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8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باشد؟</w:t>
            </w:r>
          </w:p>
          <w:p w:rsidR="000E3E6C" w:rsidRPr="00CF2B40" w:rsidRDefault="00201BBB" w:rsidP="00703DE3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) (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/>
                <w:sz w:val="28"/>
                <w:szCs w:val="28"/>
              </w:rPr>
              <w:t>NOT(X=8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            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(</w:t>
            </w:r>
            <w:r w:rsidRPr="00CF2B40">
              <w:rPr>
                <w:rFonts w:cs="B Nazanin"/>
                <w:sz w:val="28"/>
                <w:szCs w:val="28"/>
              </w:rPr>
              <w:t>X&lt;3)And (X=8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)     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ج) 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(</w:t>
            </w:r>
            <w:r w:rsidRPr="00CF2B40">
              <w:rPr>
                <w:rFonts w:cs="B Nazanin"/>
                <w:sz w:val="28"/>
                <w:szCs w:val="28"/>
              </w:rPr>
              <w:t>X&lt;9)or(X=9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)        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)موارد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و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</w:tc>
      </w:tr>
      <w:tr w:rsidR="000E3E6C" w:rsidRPr="00CF2B40" w:rsidTr="008B4007">
        <w:trPr>
          <w:trHeight w:hRule="exact" w:val="2254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703DE3" w:rsidRPr="00CF2B40" w:rsidRDefault="004C49C1" w:rsidP="00703DE3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/>
                <w:b/>
                <w:bCs/>
                <w:sz w:val="28"/>
                <w:szCs w:val="28"/>
              </w:rPr>
              <w:pict>
                <v:group id="_x0000_s1031" style="position:absolute;left:0;text-align:left;margin-left:1.25pt;margin-top:5.2pt;width:346.35pt;height:105.75pt;z-index:251657728;mso-position-horizontal-relative:text;mso-position-vertical-relative:text" coordorigin="962,6037" coordsize="7064,262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2" type="#_x0000_t75" style="position:absolute;left:962;top:6037;width:7064;height:2625;mso-position-horizontal-relative:margin;mso-position-vertical-relative:margin">
                    <v:imagedata r:id="rId9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3" type="#_x0000_t32" style="position:absolute;left:4620;top:7290;width:703;height:1" o:connectortype="straight">
                    <v:stroke endarrow="block"/>
                  </v:shape>
                  <w10:wrap anchorx="page"/>
                </v:group>
              </w:pic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فلو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چارت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زیر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مقدار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متغیر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</w:rPr>
              <w:t>s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چه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عددی</w:t>
            </w:r>
            <w:r w:rsidR="00703DE3"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703DE3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است؟</w:t>
            </w:r>
          </w:p>
          <w:p w:rsidR="00703DE3" w:rsidRPr="00CF2B40" w:rsidRDefault="00703DE3" w:rsidP="00703DE3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 30</w:t>
            </w:r>
          </w:p>
          <w:p w:rsidR="00703DE3" w:rsidRPr="00CF2B40" w:rsidRDefault="00703DE3" w:rsidP="00703DE3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  60</w:t>
            </w:r>
          </w:p>
          <w:p w:rsidR="00703DE3" w:rsidRPr="00CF2B40" w:rsidRDefault="00703DE3" w:rsidP="00703DE3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 30-</w:t>
            </w:r>
          </w:p>
          <w:p w:rsidR="00703DE3" w:rsidRPr="00CF2B40" w:rsidRDefault="00703DE3" w:rsidP="00703DE3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 60-</w:t>
            </w:r>
          </w:p>
          <w:p w:rsidR="00703DE3" w:rsidRPr="00CF2B40" w:rsidRDefault="00472530" w:rsidP="00703DE3">
            <w:pPr>
              <w:spacing w:after="0"/>
              <w:jc w:val="right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 </w:t>
            </w:r>
          </w:p>
          <w:p w:rsidR="00703DE3" w:rsidRPr="00CF2B40" w:rsidRDefault="00703DE3" w:rsidP="00703DE3">
            <w:pPr>
              <w:shd w:val="clear" w:color="auto" w:fill="FFFFFF"/>
              <w:rPr>
                <w:rFonts w:ascii="Andalus" w:hAnsi="Andalus" w:cs="B Nazanin"/>
                <w:sz w:val="28"/>
                <w:szCs w:val="28"/>
              </w:rPr>
            </w:pP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995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FF43EE" w:rsidRPr="00CF2B40" w:rsidRDefault="00FF43EE" w:rsidP="00FF43EE">
            <w:pPr>
              <w:tabs>
                <w:tab w:val="left" w:pos="403"/>
                <w:tab w:val="left" w:pos="3096"/>
                <w:tab w:val="left" w:pos="5647"/>
                <w:tab w:val="left" w:pos="8908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 زبان برنامه نویسی سطح میانی است؟</w:t>
            </w:r>
          </w:p>
          <w:p w:rsidR="000E3E6C" w:rsidRPr="00CF2B40" w:rsidRDefault="00FF43EE" w:rsidP="00FF43EE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الف) پاسکال                         ب) اسمبلی                            ج) ماشین                                 د)</w:t>
            </w:r>
            <w:r w:rsidRPr="00CF2B40">
              <w:rPr>
                <w:rFonts w:cs="B Nazanin"/>
                <w:sz w:val="28"/>
                <w:szCs w:val="28"/>
              </w:rPr>
              <w:t xml:space="preserve"> </w:t>
            </w:r>
            <w:proofErr w:type="spellStart"/>
            <w:r w:rsidRPr="00CF2B40">
              <w:rPr>
                <w:rFonts w:cs="B Nazanin"/>
                <w:sz w:val="28"/>
                <w:szCs w:val="28"/>
              </w:rPr>
              <w:t>c++</w:t>
            </w:r>
            <w:proofErr w:type="spellEnd"/>
          </w:p>
        </w:tc>
      </w:tr>
      <w:tr w:rsidR="000E3E6C" w:rsidRPr="00CF2B40" w:rsidTr="008B4007">
        <w:trPr>
          <w:trHeight w:hRule="exact" w:val="1012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FF43EE" w:rsidRPr="00CF2B40" w:rsidRDefault="00FF43EE" w:rsidP="00FF43EE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 برنامه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VB6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برای باز کردن پنجره خصوصیات  از کدام کلید استفاده می کنیم ؟</w:t>
            </w:r>
          </w:p>
          <w:p w:rsidR="00A42990" w:rsidRPr="00CF2B40" w:rsidRDefault="00FF43EE" w:rsidP="00FF43EE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الف ) </w:t>
            </w:r>
            <w:r w:rsidRPr="00CF2B40">
              <w:rPr>
                <w:rFonts w:ascii="Arial" w:hAnsi="Arial" w:cs="B Nazanin"/>
                <w:sz w:val="28"/>
                <w:szCs w:val="28"/>
              </w:rPr>
              <w:t>F4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ب )</w:t>
            </w:r>
            <w:r w:rsidRPr="00CF2B40">
              <w:rPr>
                <w:rFonts w:ascii="Arial" w:hAnsi="Arial" w:cs="B Nazanin"/>
                <w:sz w:val="28"/>
                <w:szCs w:val="28"/>
              </w:rPr>
              <w:t>Ctrl +R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ج )</w:t>
            </w:r>
            <w:r w:rsidRPr="00CF2B40">
              <w:rPr>
                <w:rFonts w:ascii="Arial" w:hAnsi="Arial" w:cs="B Nazanin"/>
                <w:sz w:val="28"/>
                <w:szCs w:val="28"/>
              </w:rPr>
              <w:t xml:space="preserve">F5 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د)</w:t>
            </w:r>
            <w:r w:rsidRPr="00CF2B40">
              <w:rPr>
                <w:rFonts w:ascii="Arial" w:hAnsi="Arial" w:cs="B Nazanin"/>
                <w:sz w:val="28"/>
                <w:szCs w:val="28"/>
              </w:rPr>
              <w:t>Shift +F7</w:t>
            </w:r>
          </w:p>
          <w:p w:rsidR="000E3E6C" w:rsidRPr="00CF2B40" w:rsidRDefault="000E3E6C" w:rsidP="00A42990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2090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170E2C" w:rsidRPr="00CF2B40" w:rsidRDefault="00377517" w:rsidP="00170E2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noProof/>
                <w:sz w:val="28"/>
                <w:szCs w:val="28"/>
                <w:rtl/>
                <w:lang w:bidi="ar-SA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6" type="#_x0000_t4" style="position:absolute;left:0;text-align:left;margin-left:124.3pt;margin-top:20pt;width:39pt;height:39pt;z-index:251661824;mso-position-horizontal-relative:text;mso-position-vertical-relative:text"/>
              </w:pic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فلوچارت،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اشكال زير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</w:p>
          <w:p w:rsidR="000E3E6C" w:rsidRPr="00CF2B40" w:rsidRDefault="00377517" w:rsidP="00170E2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b/>
                <w:bCs/>
                <w:noProof/>
                <w:sz w:val="28"/>
                <w:szCs w:val="28"/>
                <w:lang w:bidi="ar-SA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37" type="#_x0000_t7" style="position:absolute;left:0;text-align:left;margin-left:38.05pt;margin-top:6.05pt;width:65.25pt;height:27pt;z-index:251662848"/>
              </w:pict>
            </w:r>
            <w:r>
              <w:rPr>
                <w:rFonts w:cs="B Nazanin"/>
                <w:b/>
                <w:bCs/>
                <w:noProof/>
                <w:sz w:val="28"/>
                <w:szCs w:val="28"/>
                <w:lang w:bidi="ar-SA"/>
              </w:rPr>
              <w:pict>
                <v:oval id="_x0000_s1035" style="position:absolute;left:0;text-align:left;margin-left:198.65pt;margin-top:1.55pt;width:43.5pt;height:27.75pt;z-index:251660800"/>
              </w:pic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ترتيب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نشانه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چيست؟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)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راست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  <w:r w:rsidR="000629DB"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="000629DB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چپ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>(</w:t>
            </w:r>
          </w:p>
          <w:p w:rsidR="00170E2C" w:rsidRPr="00CF2B40" w:rsidRDefault="00170E2C" w:rsidP="00170E2C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</w:p>
          <w:p w:rsidR="000629DB" w:rsidRPr="00CF2B40" w:rsidRDefault="000E3E6C" w:rsidP="00922D8A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الف)</w:t>
            </w:r>
            <w:r w:rsidR="000629DB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دستورات</w:t>
            </w:r>
            <w:r w:rsidR="00170E2C" w:rsidRPr="00CF2B40">
              <w:rPr>
                <w:rFonts w:cs="B Nazanin"/>
                <w:sz w:val="28"/>
                <w:szCs w:val="28"/>
              </w:rPr>
              <w:t xml:space="preserve"> 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ورودي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170E2C" w:rsidRPr="00CF2B40">
              <w:rPr>
                <w:rFonts w:ascii="2  Nazanin" w:cs="B Nazanin"/>
                <w:sz w:val="28"/>
                <w:szCs w:val="28"/>
              </w:rPr>
              <w:t xml:space="preserve">-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پايان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922D8A" w:rsidRPr="00CF2B40">
              <w:rPr>
                <w:rFonts w:ascii="2  Nazanin" w:cs="B Nazanin"/>
                <w:sz w:val="28"/>
                <w:szCs w:val="28"/>
              </w:rPr>
              <w:t>-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شروع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ب)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 xml:space="preserve"> شروع</w:t>
            </w:r>
            <w:r w:rsidR="00170E2C" w:rsidRPr="00CF2B40">
              <w:rPr>
                <w:rFonts w:ascii="2  Nazanin" w:cs="B Nazanin" w:hint="cs"/>
                <w:sz w:val="28"/>
                <w:szCs w:val="28"/>
                <w:rtl/>
              </w:rPr>
              <w:t>-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دستورات</w:t>
            </w:r>
            <w:r w:rsidR="00170E2C" w:rsidRPr="00CF2B40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خروجي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170E2C" w:rsidRPr="00CF2B40">
              <w:rPr>
                <w:rFonts w:ascii="2  Nazanin" w:cs="B Nazanin" w:hint="cs"/>
                <w:sz w:val="28"/>
                <w:szCs w:val="28"/>
                <w:rtl/>
              </w:rPr>
              <w:t xml:space="preserve"> -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شرط</w:t>
            </w:r>
          </w:p>
          <w:p w:rsidR="000E3E6C" w:rsidRPr="00CF2B40" w:rsidRDefault="000E3E6C" w:rsidP="00170E2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after="0" w:line="240" w:lineRule="auto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ج)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 xml:space="preserve"> انتساب</w:t>
            </w:r>
            <w:r w:rsidR="00170E2C" w:rsidRPr="00CF2B40">
              <w:rPr>
                <w:rFonts w:ascii="2  Nazanin" w:cs="B Nazanin"/>
                <w:sz w:val="28"/>
                <w:szCs w:val="28"/>
              </w:rPr>
              <w:t xml:space="preserve">- 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پايان</w:t>
            </w:r>
            <w:r w:rsidR="00170E2C" w:rsidRPr="00CF2B40">
              <w:rPr>
                <w:rFonts w:ascii="2  Nazanin" w:cs="B Nazanin"/>
                <w:sz w:val="28"/>
                <w:szCs w:val="28"/>
              </w:rPr>
              <w:t xml:space="preserve"> -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شروع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>د)</w:t>
            </w:r>
            <w:r w:rsidR="000629DB" w:rsidRPr="00CF2B4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شر</w:t>
            </w:r>
            <w:r w:rsidR="00170E2C" w:rsidRPr="00CF2B40">
              <w:rPr>
                <w:rFonts w:ascii="2  Nazanin" w:cs="B Nazanin" w:hint="cs"/>
                <w:sz w:val="28"/>
                <w:szCs w:val="28"/>
                <w:rtl/>
              </w:rPr>
              <w:t>وع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170E2C" w:rsidRPr="00CF2B40">
              <w:rPr>
                <w:rFonts w:cs="B Nazanin"/>
                <w:sz w:val="28"/>
                <w:szCs w:val="28"/>
              </w:rPr>
              <w:t xml:space="preserve"> </w:t>
            </w:r>
            <w:r w:rsidR="00170E2C" w:rsidRPr="00CF2B40">
              <w:rPr>
                <w:rFonts w:ascii="2  Nazanin" w:cs="B Nazanin"/>
                <w:sz w:val="28"/>
                <w:szCs w:val="28"/>
              </w:rPr>
              <w:t>-</w:t>
            </w:r>
            <w:r w:rsidR="00170E2C" w:rsidRPr="00CF2B40">
              <w:rPr>
                <w:rFonts w:ascii="2  Nazanin" w:cs="B Nazanin" w:hint="cs"/>
                <w:sz w:val="28"/>
                <w:szCs w:val="28"/>
                <w:rtl/>
              </w:rPr>
              <w:t xml:space="preserve">شرط  -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دستورات</w:t>
            </w:r>
            <w:r w:rsidR="000629DB" w:rsidRPr="00CF2B40">
              <w:rPr>
                <w:rFonts w:ascii="2  Nazanin" w:cs="B Nazanin"/>
                <w:sz w:val="28"/>
                <w:szCs w:val="28"/>
              </w:rPr>
              <w:t xml:space="preserve"> </w:t>
            </w:r>
            <w:r w:rsidR="000629DB" w:rsidRPr="00CF2B40">
              <w:rPr>
                <w:rFonts w:ascii="2  Nazanin" w:cs="B Nazanin" w:hint="cs"/>
                <w:sz w:val="28"/>
                <w:szCs w:val="28"/>
                <w:rtl/>
              </w:rPr>
              <w:t>محاسباتي</w:t>
            </w:r>
          </w:p>
          <w:p w:rsidR="000E3E6C" w:rsidRPr="00CF2B40" w:rsidRDefault="000E3E6C" w:rsidP="000E3E6C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1001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1962D6" w:rsidRPr="00CF2B40" w:rsidRDefault="001962D6" w:rsidP="001962D6">
            <w:pPr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اگر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نوع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مقدار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بازگشتی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تعریف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تابع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تعیین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نشود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طور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پیش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فرض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نوع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داده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شود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؟</w:t>
            </w:r>
          </w:p>
          <w:p w:rsidR="000E3E6C" w:rsidRPr="00CF2B40" w:rsidRDefault="001962D6" w:rsidP="001962D6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</w:t>
            </w:r>
            <w:r w:rsidRPr="00CF2B40">
              <w:rPr>
                <w:rFonts w:ascii="Arial" w:hAnsi="Arial" w:cs="B Nazanin"/>
                <w:sz w:val="28"/>
                <w:szCs w:val="28"/>
              </w:rPr>
              <w:t>Long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                          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  <w:t xml:space="preserve">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</w:t>
            </w:r>
            <w:r w:rsidRPr="00CF2B40">
              <w:rPr>
                <w:rFonts w:ascii="Arial" w:hAnsi="Arial" w:cs="B Nazanin"/>
                <w:sz w:val="28"/>
                <w:szCs w:val="28"/>
              </w:rPr>
              <w:t>Byte</w:t>
            </w:r>
            <w:r w:rsidRPr="00CF2B40">
              <w:rPr>
                <w:rFonts w:ascii="Arial" w:hAnsi="Arial" w:cs="B Nazanin"/>
                <w:sz w:val="28"/>
                <w:szCs w:val="28"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</w:t>
            </w:r>
            <w:r w:rsidRPr="00CF2B40">
              <w:rPr>
                <w:rFonts w:ascii="Arial" w:hAnsi="Arial" w:cs="B Nazanin"/>
                <w:sz w:val="28"/>
                <w:szCs w:val="28"/>
              </w:rPr>
              <w:t xml:space="preserve">Integer </w:t>
            </w:r>
            <w:r w:rsidRPr="00CF2B40">
              <w:rPr>
                <w:rFonts w:ascii="Arial" w:hAnsi="Arial" w:cs="B Nazanin"/>
                <w:sz w:val="28"/>
                <w:szCs w:val="28"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</w:t>
            </w:r>
            <w:r w:rsidRPr="00CF2B40">
              <w:rPr>
                <w:rFonts w:ascii="Arial" w:hAnsi="Arial" w:cs="B Nazanin"/>
                <w:sz w:val="28"/>
                <w:szCs w:val="28"/>
              </w:rPr>
              <w:t>Variant</w:t>
            </w:r>
          </w:p>
        </w:tc>
      </w:tr>
      <w:tr w:rsidR="000E3E6C" w:rsidRPr="00CF2B40" w:rsidTr="008B4007">
        <w:trPr>
          <w:trHeight w:hRule="exact" w:val="873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8646A1" w:rsidRPr="00CF2B40" w:rsidRDefault="008646A1" w:rsidP="008646A1">
            <w:pPr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حاصل عبارت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“Computer2015” Like “</w:t>
            </w:r>
            <w:proofErr w:type="spellStart"/>
            <w:r w:rsidRPr="00CF2B40">
              <w:rPr>
                <w:rFonts w:cs="B Nazanin"/>
                <w:b/>
                <w:bCs/>
                <w:sz w:val="28"/>
                <w:szCs w:val="28"/>
              </w:rPr>
              <w:t>C?m?u</w:t>
            </w:r>
            <w:proofErr w:type="spellEnd"/>
            <w:r w:rsidRPr="00CF2B40">
              <w:rPr>
                <w:rFonts w:cs="B Nazanin"/>
                <w:b/>
                <w:bCs/>
                <w:sz w:val="28"/>
                <w:szCs w:val="28"/>
              </w:rPr>
              <w:t>*####”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چیست؟</w:t>
            </w:r>
          </w:p>
          <w:p w:rsidR="008646A1" w:rsidRPr="00CF2B40" w:rsidRDefault="008646A1" w:rsidP="008646A1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الف)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/>
                <w:sz w:val="28"/>
                <w:szCs w:val="28"/>
              </w:rPr>
              <w:t>True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                  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ب)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/>
                <w:sz w:val="28"/>
                <w:szCs w:val="28"/>
              </w:rPr>
              <w:t>False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                   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ج)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عبارت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اشتباه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است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.                 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د)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پیام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خطا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می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دهد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.</w:t>
            </w:r>
          </w:p>
          <w:p w:rsidR="000E3E6C" w:rsidRPr="00CF2B40" w:rsidRDefault="000E3E6C" w:rsidP="000E3E6C">
            <w:pPr>
              <w:spacing w:after="0"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  <w:p w:rsidR="000E3E6C" w:rsidRPr="00CF2B40" w:rsidRDefault="000E3E6C" w:rsidP="000E3E6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</w:rPr>
            </w:pPr>
          </w:p>
        </w:tc>
      </w:tr>
      <w:tr w:rsidR="000E3E6C" w:rsidRPr="00CF2B40" w:rsidTr="008B4007">
        <w:trPr>
          <w:trHeight w:hRule="exact" w:val="963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9E3AE2" w:rsidRPr="00CF2B40" w:rsidRDefault="009E3AE2" w:rsidP="00D30FE0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کدام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محیط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برنامه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نویس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اجازه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ده</w:t>
            </w:r>
            <w:r w:rsidR="00D30FE0"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تا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برنامه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های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خود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را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سهولت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و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سرعت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طراحی،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خطایابی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و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اجرا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کند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E3E6C" w:rsidRPr="00CF2B40" w:rsidRDefault="009E3AE2" w:rsidP="009E3AE2">
            <w:pPr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) </w:t>
            </w:r>
            <w:r w:rsidRPr="00CF2B40">
              <w:rPr>
                <w:rFonts w:ascii="Arial" w:hAnsi="Arial" w:cs="B Nazanin"/>
                <w:sz w:val="28"/>
                <w:szCs w:val="28"/>
              </w:rPr>
              <w:t>OOP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) </w:t>
            </w:r>
            <w:r w:rsidRPr="00CF2B40">
              <w:rPr>
                <w:rFonts w:ascii="Arial" w:hAnsi="Arial" w:cs="B Nazanin"/>
                <w:sz w:val="28"/>
                <w:szCs w:val="28"/>
              </w:rPr>
              <w:t>GUI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)</w:t>
            </w:r>
            <w:r w:rsidRPr="00CF2B40">
              <w:rPr>
                <w:rFonts w:ascii="Arial" w:hAnsi="Arial" w:cs="B Nazanin"/>
                <w:sz w:val="28"/>
                <w:szCs w:val="28"/>
              </w:rPr>
              <w:t xml:space="preserve"> RAD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د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)     </w:t>
            </w:r>
            <w:r w:rsidRPr="00CF2B40">
              <w:rPr>
                <w:rFonts w:ascii="Arial" w:hAnsi="Arial" w:cs="B Nazanin"/>
                <w:sz w:val="28"/>
                <w:szCs w:val="28"/>
              </w:rPr>
              <w:t>IDE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</w:p>
          <w:p w:rsidR="000E3E6C" w:rsidRPr="00CF2B40" w:rsidRDefault="000E3E6C" w:rsidP="000E3E6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867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9E3AE2" w:rsidRPr="00CF2B40" w:rsidRDefault="009E3AE2" w:rsidP="009E3AE2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نوع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داده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Single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چند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بایت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حافظه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را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اشغال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می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کند؟</w:t>
            </w:r>
          </w:p>
          <w:p w:rsidR="000E3E6C" w:rsidRPr="00CF2B40" w:rsidRDefault="009E3AE2" w:rsidP="009E3AE2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الف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)  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8 بایت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      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ب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)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4 بایت 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               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>ج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)   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2 بایت 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ab/>
              <w:t>د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>)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 ا بایت </w:t>
            </w:r>
          </w:p>
        </w:tc>
      </w:tr>
      <w:tr w:rsidR="000E3E6C" w:rsidRPr="00CF2B40" w:rsidTr="008B4007">
        <w:trPr>
          <w:trHeight w:hRule="exact" w:val="805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654F51" w:rsidRPr="00CF2B40" w:rsidRDefault="00654F51" w:rsidP="0037124B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با استفاده از کدام خصوصیت ، عنوان یک فرم تعیین می شود ؟</w:t>
            </w:r>
          </w:p>
          <w:p w:rsidR="000E3E6C" w:rsidRPr="00CF2B40" w:rsidRDefault="00654F51" w:rsidP="0037124B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  الف ) </w:t>
            </w:r>
            <w:r w:rsidRPr="00CF2B40">
              <w:rPr>
                <w:rFonts w:ascii="Arial" w:hAnsi="Arial" w:cs="B Nazanin"/>
                <w:sz w:val="28"/>
                <w:szCs w:val="28"/>
              </w:rPr>
              <w:t>caption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ab/>
              <w:t xml:space="preserve">ب ) </w:t>
            </w:r>
            <w:r w:rsidRPr="00CF2B40">
              <w:rPr>
                <w:rFonts w:ascii="Arial" w:hAnsi="Arial" w:cs="B Nazanin"/>
                <w:sz w:val="28"/>
                <w:szCs w:val="28"/>
              </w:rPr>
              <w:t>visible</w:t>
            </w:r>
            <w:r w:rsidR="0037124B" w:rsidRPr="00CF2B40">
              <w:rPr>
                <w:rFonts w:ascii="Arial" w:hAnsi="Arial" w:cs="B Nazanin" w:hint="cs"/>
                <w:sz w:val="28"/>
                <w:szCs w:val="28"/>
                <w:rtl/>
              </w:rPr>
              <w:tab/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ج)  </w:t>
            </w:r>
            <w:r w:rsidRPr="00CF2B40">
              <w:rPr>
                <w:rFonts w:ascii="Arial" w:hAnsi="Arial" w:cs="B Nazanin"/>
                <w:sz w:val="28"/>
                <w:szCs w:val="28"/>
              </w:rPr>
              <w:t>name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ab/>
              <w:t xml:space="preserve">د)  </w:t>
            </w:r>
            <w:r w:rsidRPr="00CF2B40">
              <w:rPr>
                <w:rFonts w:ascii="Arial" w:hAnsi="Arial" w:cs="B Nazanin"/>
                <w:sz w:val="28"/>
                <w:szCs w:val="28"/>
              </w:rPr>
              <w:t>enable</w:t>
            </w:r>
            <w:r w:rsidRPr="00CF2B40">
              <w:rPr>
                <w:rFonts w:ascii="Arial" w:hAnsi="Arial" w:cs="B Nazanin"/>
                <w:sz w:val="28"/>
                <w:szCs w:val="28"/>
                <w:rtl/>
              </w:rPr>
              <w:t xml:space="preserve"> </w:t>
            </w:r>
          </w:p>
          <w:p w:rsidR="000E3E6C" w:rsidRPr="00CF2B40" w:rsidRDefault="000E3E6C" w:rsidP="000E3E6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906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F376EA" w:rsidRPr="00CF2B40" w:rsidRDefault="00F376EA" w:rsidP="00F12E03">
            <w:pPr>
              <w:spacing w:after="0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متغیرهای </w:t>
            </w:r>
            <w:r w:rsidR="00D570B1" w:rsidRPr="00CF2B40">
              <w:rPr>
                <w:rFonts w:cs="B Nazanin"/>
                <w:b/>
                <w:bCs/>
                <w:sz w:val="28"/>
                <w:szCs w:val="28"/>
              </w:rPr>
              <w:t>Date</w:t>
            </w: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را داخل .................... می نویسند.</w:t>
            </w:r>
          </w:p>
          <w:p w:rsidR="000E3E6C" w:rsidRPr="00CF2B40" w:rsidRDefault="00F376EA" w:rsidP="00F12E03">
            <w:pPr>
              <w:spacing w:after="0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sz w:val="28"/>
                <w:szCs w:val="28"/>
                <w:rtl/>
              </w:rPr>
              <w:t>الف) " "                                       ب) # #</w:t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/>
                <w:sz w:val="28"/>
                <w:szCs w:val="28"/>
                <w:rtl/>
              </w:rPr>
              <w:tab/>
            </w:r>
            <w:r w:rsidRPr="00CF2B40">
              <w:rPr>
                <w:rFonts w:cs="B Nazanin" w:hint="cs"/>
                <w:sz w:val="28"/>
                <w:szCs w:val="28"/>
                <w:rtl/>
              </w:rPr>
              <w:t xml:space="preserve">                          ج) ( )                         د) % %</w:t>
            </w:r>
          </w:p>
        </w:tc>
      </w:tr>
      <w:tr w:rsidR="00922D8A" w:rsidRPr="00CF2B40" w:rsidTr="008B4007">
        <w:trPr>
          <w:trHeight w:hRule="exact" w:val="1404"/>
        </w:trPr>
        <w:tc>
          <w:tcPr>
            <w:tcW w:w="731" w:type="dxa"/>
          </w:tcPr>
          <w:p w:rsidR="00922D8A" w:rsidRPr="00CF2B40" w:rsidRDefault="00922D8A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922D8A" w:rsidRPr="00CF2B40" w:rsidRDefault="00922D8A" w:rsidP="00F12E03">
            <w:pPr>
              <w:spacing w:after="0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نتیجه عبارت مقابل بعد از اعمال تقدم عملگرها برابر چند است ؟</w:t>
            </w:r>
          </w:p>
          <w:p w:rsidR="00922D8A" w:rsidRPr="00CF2B40" w:rsidRDefault="00377517" w:rsidP="008B4007">
            <w:pPr>
              <w:spacing w:after="0"/>
              <w:jc w:val="right"/>
              <w:rPr>
                <w:rFonts w:cs="B Nazanin"/>
                <w:b/>
                <w:bCs/>
                <w:sz w:val="30"/>
                <w:szCs w:val="30"/>
              </w:rPr>
            </w:pPr>
            <w:r>
              <w:rPr>
                <w:rFonts w:cs="B Nazanin"/>
                <w:b/>
                <w:bCs/>
                <w:sz w:val="30"/>
                <w:szCs w:val="30"/>
              </w:rPr>
              <w:t>3</w:t>
            </w:r>
            <w:r w:rsidR="00922D8A" w:rsidRPr="00CF2B40">
              <w:rPr>
                <w:rFonts w:cs="B Nazanin"/>
                <w:b/>
                <w:bCs/>
                <w:sz w:val="30"/>
                <w:szCs w:val="30"/>
              </w:rPr>
              <w:t xml:space="preserve"> * 4 + </w:t>
            </w:r>
            <w:proofErr w:type="gramStart"/>
            <w:r w:rsidR="00922D8A" w:rsidRPr="00CF2B40">
              <w:rPr>
                <w:rFonts w:cs="B Nazanin"/>
                <w:b/>
                <w:bCs/>
                <w:sz w:val="30"/>
                <w:szCs w:val="30"/>
              </w:rPr>
              <w:t xml:space="preserve">( </w:t>
            </w:r>
            <w:r>
              <w:rPr>
                <w:rFonts w:cs="B Nazanin"/>
                <w:b/>
                <w:bCs/>
                <w:sz w:val="30"/>
                <w:szCs w:val="30"/>
              </w:rPr>
              <w:t>4</w:t>
            </w:r>
            <w:proofErr w:type="gramEnd"/>
            <w:r w:rsidR="00922D8A" w:rsidRPr="00CF2B40">
              <w:rPr>
                <w:rFonts w:cs="B Nazanin"/>
                <w:b/>
                <w:bCs/>
                <w:sz w:val="30"/>
                <w:szCs w:val="30"/>
              </w:rPr>
              <w:t xml:space="preserve"> _ 2 )  ^  2 / 4 – (</w:t>
            </w:r>
            <w:r w:rsidR="008B4007">
              <w:rPr>
                <w:rFonts w:cs="B Nazanin"/>
                <w:b/>
                <w:bCs/>
                <w:sz w:val="30"/>
                <w:szCs w:val="30"/>
              </w:rPr>
              <w:t>13</w:t>
            </w:r>
            <w:r w:rsidR="00922D8A" w:rsidRPr="00CF2B40">
              <w:rPr>
                <w:rFonts w:cs="B Nazanin"/>
                <w:b/>
                <w:bCs/>
                <w:sz w:val="30"/>
                <w:szCs w:val="30"/>
              </w:rPr>
              <w:t xml:space="preserve"> \ 4 ) = ?</w:t>
            </w:r>
          </w:p>
        </w:tc>
      </w:tr>
      <w:tr w:rsidR="000E3E6C" w:rsidRPr="00CF2B40" w:rsidTr="008B4007">
        <w:trPr>
          <w:trHeight w:hRule="exact" w:val="4356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8B4007" w:rsidRPr="00CF2B40" w:rsidRDefault="00703DE3" w:rsidP="008B4007">
            <w:pPr>
              <w:tabs>
                <w:tab w:val="left" w:pos="262"/>
              </w:tabs>
              <w:spacing w:line="240" w:lineRule="auto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>نتيجه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>اجراي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>الگوريتم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>زير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>چيست؟</w:t>
            </w:r>
          </w:p>
          <w:p w:rsidR="008B4007" w:rsidRPr="008B4007" w:rsidRDefault="008B4007" w:rsidP="008B4007">
            <w:pPr>
              <w:tabs>
                <w:tab w:val="left" w:pos="262"/>
                <w:tab w:val="left" w:pos="2882"/>
                <w:tab w:val="left" w:pos="5482"/>
                <w:tab w:val="left" w:pos="7902"/>
              </w:tabs>
              <w:spacing w:line="240" w:lineRule="auto"/>
              <w:rPr>
                <w:rFonts w:cs="B Nazanin" w:hint="cs"/>
                <w:sz w:val="28"/>
                <w:szCs w:val="28"/>
                <w:rtl/>
              </w:rPr>
            </w:pPr>
            <w:r w:rsidRPr="008B4007">
              <w:rPr>
                <w:rFonts w:cs="B Nazanin" w:hint="cs"/>
                <w:sz w:val="28"/>
                <w:szCs w:val="28"/>
                <w:rtl/>
              </w:rPr>
              <w:t>1-شروع</w:t>
            </w:r>
          </w:p>
          <w:p w:rsidR="008B4007" w:rsidRPr="008B4007" w:rsidRDefault="008B4007" w:rsidP="008B4007">
            <w:pPr>
              <w:tabs>
                <w:tab w:val="left" w:pos="262"/>
                <w:tab w:val="left" w:pos="1024"/>
              </w:tabs>
              <w:spacing w:line="240" w:lineRule="auto"/>
              <w:rPr>
                <w:rFonts w:cs="B Nazanin"/>
                <w:sz w:val="28"/>
                <w:szCs w:val="28"/>
              </w:rPr>
            </w:pPr>
            <w:r w:rsidRPr="008B4007">
              <w:rPr>
                <w:rFonts w:cs="B Nazanin" w:hint="cs"/>
                <w:sz w:val="28"/>
                <w:szCs w:val="28"/>
                <w:rtl/>
              </w:rPr>
              <w:t>2</w:t>
            </w:r>
            <w:r w:rsidRPr="008B4007">
              <w:rPr>
                <w:rFonts w:cs="B Nazanin"/>
                <w:sz w:val="28"/>
                <w:szCs w:val="28"/>
              </w:rPr>
              <w:t>-</w:t>
            </w:r>
            <w:r w:rsidRPr="008B400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B Nazanin"/>
                  <w:sz w:val="28"/>
                  <w:szCs w:val="28"/>
                </w:rPr>
                <m:t>I←99</m:t>
              </m:r>
            </m:oMath>
          </w:p>
          <w:p w:rsidR="008B4007" w:rsidRPr="008B4007" w:rsidRDefault="008B4007" w:rsidP="008B4007">
            <w:pPr>
              <w:tabs>
                <w:tab w:val="left" w:pos="262"/>
                <w:tab w:val="left" w:pos="1024"/>
              </w:tabs>
              <w:spacing w:line="240" w:lineRule="auto"/>
              <w:rPr>
                <w:rFonts w:cs="B Nazanin" w:hint="cs"/>
                <w:sz w:val="28"/>
                <w:szCs w:val="28"/>
                <w:rtl/>
              </w:rPr>
            </w:pPr>
            <w:r w:rsidRPr="008B4007">
              <w:rPr>
                <w:rFonts w:cs="B Nazanin" w:hint="cs"/>
                <w:sz w:val="28"/>
                <w:szCs w:val="28"/>
                <w:rtl/>
              </w:rPr>
              <w:t xml:space="preserve">3- اگر </w:t>
            </w:r>
            <w:r w:rsidRPr="008B4007">
              <w:rPr>
                <w:rFonts w:ascii="Cambria Math" w:hAnsi="Cambria Math" w:cs="B Nazanin"/>
                <w:i/>
                <w:sz w:val="28"/>
                <w:szCs w:val="28"/>
              </w:rPr>
              <w:t>I MOD 2=0</w:t>
            </w:r>
            <w:r w:rsidRPr="008B4007">
              <w:rPr>
                <w:rFonts w:ascii="Cambria Math" w:hAnsi="Cambria Math" w:cs="B Nazanin" w:hint="cs"/>
                <w:i/>
                <w:sz w:val="28"/>
                <w:szCs w:val="28"/>
                <w:rtl/>
              </w:rPr>
              <w:t xml:space="preserve"> آنگاه </w:t>
            </w:r>
            <w:r w:rsidRPr="008B4007">
              <w:rPr>
                <w:rFonts w:ascii="Cambria Math" w:hAnsi="Cambria Math" w:cs="B Nazanin"/>
                <w:i/>
                <w:sz w:val="28"/>
                <w:szCs w:val="28"/>
              </w:rPr>
              <w:t>I</w:t>
            </w:r>
            <w:r w:rsidRPr="008B4007">
              <w:rPr>
                <w:rFonts w:ascii="Cambria Math" w:hAnsi="Cambria Math" w:cs="B Nazanin" w:hint="cs"/>
                <w:i/>
                <w:sz w:val="28"/>
                <w:szCs w:val="28"/>
                <w:rtl/>
              </w:rPr>
              <w:t xml:space="preserve"> </w:t>
            </w:r>
            <w:r w:rsidRPr="008B4007">
              <w:rPr>
                <w:rFonts w:cs="B Nazanin" w:hint="cs"/>
                <w:sz w:val="28"/>
                <w:szCs w:val="28"/>
                <w:rtl/>
              </w:rPr>
              <w:t>را نمایش بده</w:t>
            </w:r>
          </w:p>
          <w:p w:rsidR="008B4007" w:rsidRPr="008B4007" w:rsidRDefault="008B4007" w:rsidP="008B4007">
            <w:pPr>
              <w:tabs>
                <w:tab w:val="left" w:pos="262"/>
                <w:tab w:val="left" w:pos="1024"/>
              </w:tabs>
              <w:spacing w:line="240" w:lineRule="auto"/>
              <w:rPr>
                <w:rFonts w:cs="B Nazanin"/>
                <w:sz w:val="28"/>
                <w:szCs w:val="28"/>
              </w:rPr>
            </w:pPr>
            <w:r w:rsidRPr="008B4007">
              <w:rPr>
                <w:rFonts w:cs="B Nazanin" w:hint="cs"/>
                <w:sz w:val="28"/>
                <w:szCs w:val="28"/>
                <w:rtl/>
              </w:rPr>
              <w:t xml:space="preserve">4- </w:t>
            </w:r>
            <m:oMath>
              <m:r>
                <w:rPr>
                  <w:rFonts w:ascii="Cambria Math" w:hAnsi="Cambria Math" w:cs="B Nazanin"/>
                  <w:sz w:val="28"/>
                  <w:szCs w:val="28"/>
                </w:rPr>
                <m:t>I←I-1</m:t>
              </m:r>
            </m:oMath>
          </w:p>
          <w:p w:rsidR="008B4007" w:rsidRPr="008B4007" w:rsidRDefault="008B4007" w:rsidP="00ED5AF1">
            <w:pPr>
              <w:tabs>
                <w:tab w:val="left" w:pos="262"/>
                <w:tab w:val="left" w:pos="1024"/>
              </w:tabs>
              <w:spacing w:line="240" w:lineRule="auto"/>
              <w:rPr>
                <w:rFonts w:cs="B Nazanin" w:hint="cs"/>
                <w:sz w:val="28"/>
                <w:szCs w:val="28"/>
                <w:rtl/>
              </w:rPr>
            </w:pPr>
            <w:r w:rsidRPr="008B4007">
              <w:rPr>
                <w:rFonts w:cs="B Nazanin" w:hint="cs"/>
                <w:sz w:val="28"/>
                <w:szCs w:val="28"/>
                <w:rtl/>
              </w:rPr>
              <w:t>5- اگر</w:t>
            </w:r>
            <w:r w:rsidRPr="008B4007">
              <w:rPr>
                <w:rFonts w:ascii="Cambria Math" w:hAnsi="Cambria Math" w:cs="B Nazanin" w:hint="cs"/>
                <w:i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B Nazanin"/>
                  <w:sz w:val="28"/>
                  <w:szCs w:val="28"/>
                </w:rPr>
                <m:t xml:space="preserve"> I&lt;1</m:t>
              </m:r>
            </m:oMath>
            <w:r w:rsidRPr="008B4007">
              <w:rPr>
                <w:rFonts w:cs="B Nazanin" w:hint="cs"/>
                <w:sz w:val="28"/>
                <w:szCs w:val="28"/>
                <w:rtl/>
              </w:rPr>
              <w:t>آنگاه به مرحله 3 برو</w:t>
            </w:r>
          </w:p>
          <w:p w:rsidR="008B4007" w:rsidRPr="008B4007" w:rsidRDefault="008B4007" w:rsidP="008B4007">
            <w:pPr>
              <w:tabs>
                <w:tab w:val="left" w:pos="262"/>
                <w:tab w:val="left" w:pos="1024"/>
              </w:tabs>
              <w:spacing w:line="240" w:lineRule="auto"/>
              <w:rPr>
                <w:rFonts w:cs="B Nazanin" w:hint="cs"/>
                <w:sz w:val="28"/>
                <w:szCs w:val="28"/>
                <w:rtl/>
              </w:rPr>
            </w:pPr>
            <w:r w:rsidRPr="008B4007">
              <w:rPr>
                <w:rFonts w:cs="B Nazanin" w:hint="cs"/>
                <w:sz w:val="28"/>
                <w:szCs w:val="28"/>
                <w:rtl/>
              </w:rPr>
              <w:t>6- پایان</w:t>
            </w:r>
          </w:p>
          <w:p w:rsidR="000E3E6C" w:rsidRPr="00CF2B40" w:rsidRDefault="000E3E6C" w:rsidP="000E3E6C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0E3E6C" w:rsidRPr="00CF2B40" w:rsidTr="008B4007">
        <w:trPr>
          <w:trHeight w:hRule="exact" w:val="1935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F376EA" w:rsidRPr="00CF2B40" w:rsidRDefault="00F376EA" w:rsidP="00F376EA">
            <w:pPr>
              <w:ind w:left="360" w:hanging="311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با اجرای  برنامه زیر چه مقداری در </w:t>
            </w:r>
            <w:r w:rsidRPr="00CF2B40">
              <w:rPr>
                <w:rFonts w:cs="B Nazanin"/>
                <w:b/>
                <w:bCs/>
                <w:sz w:val="28"/>
                <w:szCs w:val="28"/>
              </w:rPr>
              <w:t>Label1</w:t>
            </w:r>
            <w:r w:rsidRPr="00CF2B40">
              <w:rPr>
                <w:rFonts w:cs="B Nazanin"/>
                <w:b/>
                <w:bCs/>
                <w:sz w:val="28"/>
                <w:szCs w:val="28"/>
                <w:rtl/>
              </w:rPr>
              <w:t xml:space="preserve"> دیده می شود؟</w:t>
            </w:r>
          </w:p>
          <w:p w:rsidR="00F376EA" w:rsidRPr="00CF2B40" w:rsidRDefault="00F376EA" w:rsidP="008B4007">
            <w:pPr>
              <w:spacing w:after="0"/>
              <w:ind w:left="360"/>
              <w:jc w:val="right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</w:rPr>
              <w:t>text1.text=</w:t>
            </w:r>
            <w:r w:rsidR="008B4007">
              <w:rPr>
                <w:rFonts w:cs="B Nazanin"/>
                <w:sz w:val="28"/>
                <w:szCs w:val="28"/>
              </w:rPr>
              <w:t>5</w:t>
            </w:r>
          </w:p>
          <w:p w:rsidR="00F376EA" w:rsidRPr="00CF2B40" w:rsidRDefault="00F376EA" w:rsidP="008B4007">
            <w:pPr>
              <w:spacing w:after="0"/>
              <w:ind w:left="360"/>
              <w:jc w:val="right"/>
              <w:rPr>
                <w:rFonts w:cs="B Nazanin"/>
                <w:sz w:val="28"/>
                <w:szCs w:val="28"/>
              </w:rPr>
            </w:pPr>
            <w:r w:rsidRPr="00CF2B40">
              <w:rPr>
                <w:rFonts w:cs="B Nazanin"/>
                <w:sz w:val="28"/>
                <w:szCs w:val="28"/>
              </w:rPr>
              <w:t>text2.text=</w:t>
            </w:r>
            <w:r w:rsidR="008B4007">
              <w:rPr>
                <w:rFonts w:cs="B Nazanin"/>
                <w:sz w:val="28"/>
                <w:szCs w:val="28"/>
              </w:rPr>
              <w:t>6</w:t>
            </w:r>
          </w:p>
          <w:p w:rsidR="000E3E6C" w:rsidRPr="00CF2B40" w:rsidRDefault="00F376EA" w:rsidP="00F12E03">
            <w:pPr>
              <w:spacing w:after="0"/>
              <w:ind w:left="360"/>
              <w:jc w:val="right"/>
              <w:rPr>
                <w:rFonts w:cs="B Nazanin"/>
                <w:sz w:val="28"/>
                <w:szCs w:val="28"/>
                <w:rtl/>
              </w:rPr>
            </w:pPr>
            <w:r w:rsidRPr="00CF2B40">
              <w:rPr>
                <w:rFonts w:cs="B Nazanin"/>
                <w:sz w:val="28"/>
                <w:szCs w:val="28"/>
              </w:rPr>
              <w:t>label1.caption= (</w:t>
            </w:r>
            <w:r w:rsidR="00D570B1" w:rsidRPr="00CF2B40">
              <w:rPr>
                <w:rFonts w:cs="B Nazanin"/>
                <w:sz w:val="28"/>
                <w:szCs w:val="28"/>
              </w:rPr>
              <w:t>text1.text) +(</w:t>
            </w:r>
            <w:r w:rsidRPr="00CF2B40">
              <w:rPr>
                <w:rFonts w:cs="B Nazanin"/>
                <w:sz w:val="28"/>
                <w:szCs w:val="28"/>
              </w:rPr>
              <w:t>text2.text)</w:t>
            </w:r>
          </w:p>
        </w:tc>
      </w:tr>
      <w:tr w:rsidR="000E3E6C" w:rsidRPr="00CF2B40" w:rsidTr="008B4007">
        <w:trPr>
          <w:trHeight w:val="3827"/>
        </w:trPr>
        <w:tc>
          <w:tcPr>
            <w:tcW w:w="731" w:type="dxa"/>
          </w:tcPr>
          <w:p w:rsidR="000E3E6C" w:rsidRPr="00CF2B40" w:rsidRDefault="000E3E6C" w:rsidP="000E3E6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67" w:type="dxa"/>
          </w:tcPr>
          <w:p w:rsidR="000E3E6C" w:rsidRPr="00CF2B40" w:rsidRDefault="008646A1" w:rsidP="008646A1">
            <w:pPr>
              <w:tabs>
                <w:tab w:val="left" w:pos="162"/>
                <w:tab w:val="left" w:pos="2682"/>
                <w:tab w:val="left" w:pos="5382"/>
                <w:tab w:val="left" w:pos="8262"/>
              </w:tabs>
              <w:spacing w:line="24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F2B40">
              <w:rPr>
                <w:rFonts w:cs="B Nazanin" w:hint="cs"/>
                <w:b/>
                <w:bCs/>
                <w:sz w:val="28"/>
                <w:szCs w:val="28"/>
                <w:rtl/>
              </w:rPr>
              <w:t>الگوریتمی بنویسید که مجموع اعداد ا تا 10 را محاسبه و نمایش دهد ؟</w:t>
            </w:r>
          </w:p>
          <w:p w:rsidR="008646A1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- شروع 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</w:p>
          <w:p w:rsidR="0047262F" w:rsidRPr="00CF2B40" w:rsidRDefault="0047262F" w:rsidP="003437E5">
            <w:pPr>
              <w:numPr>
                <w:ilvl w:val="0"/>
                <w:numId w:val="4"/>
              </w:numPr>
              <w:tabs>
                <w:tab w:val="left" w:pos="162"/>
              </w:tabs>
              <w:spacing w:after="0" w:line="240" w:lineRule="auto"/>
              <w:rPr>
                <w:rFonts w:ascii="Arial" w:hAnsi="Arial" w:cs="B Nazanin"/>
                <w:sz w:val="28"/>
                <w:szCs w:val="28"/>
                <w:rtl/>
              </w:rPr>
            </w:pPr>
            <w:r w:rsidRPr="00CF2B40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 w:rsidRPr="00CF2B40">
              <w:rPr>
                <w:rFonts w:ascii="Arial" w:hAnsi="Arial" w:cs="B Nazanin" w:hint="cs"/>
                <w:sz w:val="28"/>
                <w:szCs w:val="28"/>
                <w:rtl/>
              </w:rPr>
              <w:t xml:space="preserve"> پایان </w:t>
            </w:r>
          </w:p>
        </w:tc>
      </w:tr>
      <w:tr w:rsidR="000E3E6C" w:rsidRPr="00CF2B40" w:rsidTr="00D30FE0">
        <w:trPr>
          <w:trHeight w:val="149"/>
        </w:trPr>
        <w:tc>
          <w:tcPr>
            <w:tcW w:w="11198" w:type="dxa"/>
            <w:gridSpan w:val="2"/>
            <w:shd w:val="clear" w:color="auto" w:fill="F2F2F2" w:themeFill="background1" w:themeFillShade="F2"/>
          </w:tcPr>
          <w:p w:rsidR="000E3E6C" w:rsidRPr="00CF2B40" w:rsidRDefault="00903CC4" w:rsidP="00D30FE0">
            <w:pPr>
              <w:spacing w:after="0" w:line="240" w:lineRule="auto"/>
              <w:jc w:val="center"/>
              <w:rPr>
                <w:rFonts w:ascii="IranNastaliq" w:hAnsi="IranNastaliq" w:cs="B Nazanin"/>
                <w:sz w:val="40"/>
                <w:szCs w:val="40"/>
                <w:rtl/>
              </w:rPr>
            </w:pPr>
            <w:r w:rsidRPr="00CF2B40">
              <w:rPr>
                <w:rFonts w:ascii="IranNastaliq" w:hAnsi="IranNastaliq" w:cs="B Nazanin" w:hint="cs"/>
                <w:color w:val="17365D"/>
                <w:sz w:val="40"/>
                <w:szCs w:val="40"/>
                <w:rtl/>
              </w:rPr>
              <w:t xml:space="preserve">پیروز </w:t>
            </w:r>
            <w:r w:rsidRPr="00CF2B40">
              <w:rPr>
                <w:rFonts w:ascii="IranNastaliq" w:hAnsi="IranNastaliq" w:cs="B Nazanin" w:hint="cs"/>
                <w:sz w:val="40"/>
                <w:szCs w:val="40"/>
                <w:rtl/>
              </w:rPr>
              <w:t>و سربلند باشید .</w:t>
            </w:r>
          </w:p>
        </w:tc>
      </w:tr>
    </w:tbl>
    <w:p w:rsidR="00A06088" w:rsidRPr="00CF2B40" w:rsidRDefault="00A06088" w:rsidP="007B693A">
      <w:pPr>
        <w:spacing w:after="0" w:line="240" w:lineRule="auto"/>
        <w:rPr>
          <w:rFonts w:ascii="Arial" w:hAnsi="Arial" w:cs="B Nazanin"/>
          <w:sz w:val="24"/>
          <w:szCs w:val="24"/>
          <w:rtl/>
        </w:rPr>
      </w:pPr>
    </w:p>
    <w:p w:rsidR="00420620" w:rsidRPr="00CF2B40" w:rsidRDefault="00420620" w:rsidP="00420706">
      <w:pPr>
        <w:spacing w:line="240" w:lineRule="auto"/>
        <w:jc w:val="right"/>
        <w:rPr>
          <w:rFonts w:cs="B Nazanin"/>
          <w:sz w:val="32"/>
          <w:szCs w:val="32"/>
          <w:rtl/>
        </w:rPr>
      </w:pPr>
    </w:p>
    <w:p w:rsidR="00302531" w:rsidRPr="00CF2B40" w:rsidRDefault="00302531" w:rsidP="00420620">
      <w:pPr>
        <w:spacing w:line="240" w:lineRule="auto"/>
        <w:rPr>
          <w:rFonts w:cs="B Nazanin"/>
          <w:sz w:val="32"/>
          <w:szCs w:val="32"/>
          <w:rtl/>
        </w:rPr>
      </w:pPr>
    </w:p>
    <w:sectPr w:rsidR="00302531" w:rsidRPr="00CF2B40" w:rsidSect="00743B0B">
      <w:footerReference w:type="default" r:id="rId10"/>
      <w:pgSz w:w="11906" w:h="16838"/>
      <w:pgMar w:top="397" w:right="1134" w:bottom="249" w:left="907" w:header="454" w:footer="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3B8" w:rsidRDefault="004203B8" w:rsidP="00280A83">
      <w:pPr>
        <w:spacing w:after="0" w:line="240" w:lineRule="auto"/>
      </w:pPr>
      <w:r>
        <w:separator/>
      </w:r>
    </w:p>
  </w:endnote>
  <w:endnote w:type="continuationSeparator" w:id="0">
    <w:p w:rsidR="004203B8" w:rsidRDefault="004203B8" w:rsidP="00280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RT_Nazil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D34D3D-6ECA-4EE2-9E11-77554EA4BA4D}"/>
    <w:embedBold r:id="rId2" w:fontKey="{A76B3CB1-6F04-497E-AC45-F5C62D140B4C}"/>
    <w:embedItalic r:id="rId3" w:fontKey="{ABB054CF-6429-4B61-89B0-46BD2DE46E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pset">
    <w:altName w:val="Courier New"/>
    <w:charset w:val="B2"/>
    <w:family w:val="auto"/>
    <w:pitch w:val="variable"/>
    <w:sig w:usb0="00002000" w:usb1="80000000" w:usb2="00000008" w:usb3="00000000" w:csb0="00000040" w:csb1="00000000"/>
    <w:embedBold r:id="rId4" w:fontKey="{BDD58997-C5D5-49D8-9DDC-4A33B73443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E47460-02CE-451B-A232-F7C2048F921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F783146-ACB0-45B8-A6DA-B930491F7F08}"/>
    <w:embedBold r:id="rId7" w:fontKey="{B3A91023-A114-43E4-BCC8-6C81CAF491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E41E89D-2ABC-4888-B4CD-4EB3E7909DD3}"/>
    <w:embedBold r:id="rId9" w:fontKey="{80B28F77-DE9C-4E7B-82A4-43601603561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D6FBBED8-FA1F-44C5-8411-EEE29DA9C3A2}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E06FEBC0-9123-4D45-95CD-C22F616E6622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2" w:fontKey="{5FB7941E-D3C4-47CA-9879-CEA790F527A6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13" w:fontKey="{82B46295-B963-4C05-B199-D17F7D2E1B16}"/>
  </w:font>
  <w:font w:name="2  Meh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45E9758-B425-44EC-AA69-3CF08C74A2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73" w:rsidRDefault="004C49C1">
    <w:pPr>
      <w:pStyle w:val="Footer"/>
      <w:jc w:val="center"/>
    </w:pPr>
    <w:r>
      <w:rPr>
        <w:noProof/>
      </w:rPr>
    </w:r>
    <w:r>
      <w:rPr>
        <w:noProof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49" type="#_x0000_t110" style="width:430.5pt;height:4.3pt;visibility:visible;mso-position-horizontal-relative:char;mso-position-vertical-relative:line" fillcolor="black">
          <w10:wrap type="none"/>
          <w10:anchorlock/>
        </v:shape>
      </w:pict>
    </w:r>
  </w:p>
  <w:p w:rsidR="00306373" w:rsidRPr="00C859D7" w:rsidRDefault="00306373">
    <w:pPr>
      <w:pStyle w:val="Footer"/>
      <w:jc w:val="center"/>
      <w:rPr>
        <w:rFonts w:cs="2  Mehr"/>
        <w:sz w:val="24"/>
        <w:szCs w:val="24"/>
        <w:rtl/>
      </w:rPr>
    </w:pPr>
    <w:r w:rsidRPr="00C859D7">
      <w:rPr>
        <w:rFonts w:cs="2  Mehr" w:hint="cs"/>
        <w:sz w:val="24"/>
        <w:szCs w:val="24"/>
        <w:rtl/>
      </w:rPr>
      <w:t>صفحه</w:t>
    </w:r>
    <w:r w:rsidR="004C49C1" w:rsidRPr="00C859D7">
      <w:rPr>
        <w:rFonts w:cs="2  Mehr"/>
        <w:sz w:val="24"/>
        <w:szCs w:val="24"/>
      </w:rPr>
      <w:fldChar w:fldCharType="begin"/>
    </w:r>
    <w:r w:rsidRPr="00C859D7">
      <w:rPr>
        <w:rFonts w:cs="2  Mehr"/>
        <w:sz w:val="24"/>
        <w:szCs w:val="24"/>
      </w:rPr>
      <w:instrText xml:space="preserve"> PAGE    \* MERGEFORMAT </w:instrText>
    </w:r>
    <w:r w:rsidR="004C49C1" w:rsidRPr="00C859D7">
      <w:rPr>
        <w:rFonts w:cs="2  Mehr"/>
        <w:sz w:val="24"/>
        <w:szCs w:val="24"/>
      </w:rPr>
      <w:fldChar w:fldCharType="separate"/>
    </w:r>
    <w:r w:rsidR="00ED5AF1">
      <w:rPr>
        <w:rFonts w:cs="2  Mehr"/>
        <w:noProof/>
        <w:sz w:val="24"/>
        <w:szCs w:val="24"/>
        <w:rtl/>
      </w:rPr>
      <w:t>4</w:t>
    </w:r>
    <w:r w:rsidR="004C49C1" w:rsidRPr="00C859D7">
      <w:rPr>
        <w:rFonts w:cs="2  Mehr"/>
        <w:noProof/>
        <w:sz w:val="24"/>
        <w:szCs w:val="24"/>
      </w:rPr>
      <w:fldChar w:fldCharType="end"/>
    </w:r>
  </w:p>
  <w:p w:rsidR="00306373" w:rsidRDefault="003063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3B8" w:rsidRDefault="004203B8" w:rsidP="00280A83">
      <w:pPr>
        <w:spacing w:after="0" w:line="240" w:lineRule="auto"/>
      </w:pPr>
      <w:r>
        <w:separator/>
      </w:r>
    </w:p>
  </w:footnote>
  <w:footnote w:type="continuationSeparator" w:id="0">
    <w:p w:rsidR="004203B8" w:rsidRDefault="004203B8" w:rsidP="00280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697A"/>
    <w:multiLevelType w:val="hybridMultilevel"/>
    <w:tmpl w:val="ADEA5464"/>
    <w:lvl w:ilvl="0" w:tplc="D034F484">
      <w:start w:val="1"/>
      <w:numFmt w:val="bullet"/>
      <w:lvlText w:val=""/>
      <w:lvlJc w:val="left"/>
      <w:pPr>
        <w:ind w:left="360" w:hanging="360"/>
      </w:pPr>
      <w:rPr>
        <w:rFonts w:ascii="Wingdings" w:hAnsi="Wingdings" w:cs="Wingdings" w:hint="default"/>
        <w:b/>
        <w:bCs/>
        <w:color w:val="002060"/>
        <w:sz w:val="36"/>
        <w:szCs w:val="48"/>
      </w:rPr>
    </w:lvl>
    <w:lvl w:ilvl="1" w:tplc="040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1">
    <w:nsid w:val="0AF51629"/>
    <w:multiLevelType w:val="hybridMultilevel"/>
    <w:tmpl w:val="87425826"/>
    <w:lvl w:ilvl="0" w:tplc="09FEA50C">
      <w:start w:val="1"/>
      <w:numFmt w:val="decimal"/>
      <w:lvlText w:val="(%1)"/>
      <w:lvlJc w:val="center"/>
      <w:pPr>
        <w:ind w:left="720" w:hanging="360"/>
      </w:pPr>
      <w:rPr>
        <w:rFonts w:cs="MRT_Nazila" w:hint="default"/>
        <w:strike w:val="0"/>
        <w:sz w:val="24"/>
        <w:szCs w:val="24"/>
        <w:u w:val="none"/>
        <w:vertAlign w:val="baseline"/>
        <w:lang w:bidi="fa-IR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5010BD6"/>
    <w:multiLevelType w:val="hybridMultilevel"/>
    <w:tmpl w:val="F3C8F7C8"/>
    <w:lvl w:ilvl="0" w:tplc="60C037A0">
      <w:start w:val="1"/>
      <w:numFmt w:val="bullet"/>
      <w:lvlText w:val=""/>
      <w:lvlJc w:val="left"/>
      <w:pPr>
        <w:ind w:left="360" w:hanging="360"/>
      </w:pPr>
      <w:rPr>
        <w:rFonts w:ascii="Wingdings" w:hAnsi="Wingdings" w:cs="Wingdings" w:hint="default"/>
        <w:b/>
        <w:bCs/>
        <w:color w:val="002060"/>
        <w:sz w:val="36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90AAB"/>
    <w:multiLevelType w:val="hybridMultilevel"/>
    <w:tmpl w:val="CA5A8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4BD"/>
    <w:rsid w:val="000043EA"/>
    <w:rsid w:val="000044D6"/>
    <w:rsid w:val="00017D9E"/>
    <w:rsid w:val="000325C0"/>
    <w:rsid w:val="00041340"/>
    <w:rsid w:val="00045C58"/>
    <w:rsid w:val="00045FFA"/>
    <w:rsid w:val="00046A0F"/>
    <w:rsid w:val="00047BC6"/>
    <w:rsid w:val="00053CBB"/>
    <w:rsid w:val="000629DB"/>
    <w:rsid w:val="00087AAC"/>
    <w:rsid w:val="000906EC"/>
    <w:rsid w:val="00095BAA"/>
    <w:rsid w:val="000A09E3"/>
    <w:rsid w:val="000A58B1"/>
    <w:rsid w:val="000B01D9"/>
    <w:rsid w:val="000B38DE"/>
    <w:rsid w:val="000B393C"/>
    <w:rsid w:val="000B3E98"/>
    <w:rsid w:val="000C0AB9"/>
    <w:rsid w:val="000C46C9"/>
    <w:rsid w:val="000E3E6C"/>
    <w:rsid w:val="000E751F"/>
    <w:rsid w:val="000F2880"/>
    <w:rsid w:val="000F2C1C"/>
    <w:rsid w:val="000F3ACC"/>
    <w:rsid w:val="00107A25"/>
    <w:rsid w:val="001233B2"/>
    <w:rsid w:val="00132F73"/>
    <w:rsid w:val="001563DC"/>
    <w:rsid w:val="00166E11"/>
    <w:rsid w:val="00170E2C"/>
    <w:rsid w:val="00171821"/>
    <w:rsid w:val="00185814"/>
    <w:rsid w:val="00192E44"/>
    <w:rsid w:val="001943B6"/>
    <w:rsid w:val="001962D6"/>
    <w:rsid w:val="001A29F0"/>
    <w:rsid w:val="001B3B36"/>
    <w:rsid w:val="001D09AE"/>
    <w:rsid w:val="001E3AD9"/>
    <w:rsid w:val="00201BBB"/>
    <w:rsid w:val="00201ECE"/>
    <w:rsid w:val="00206CA7"/>
    <w:rsid w:val="00212742"/>
    <w:rsid w:val="0022561C"/>
    <w:rsid w:val="00246898"/>
    <w:rsid w:val="002720F6"/>
    <w:rsid w:val="00280A83"/>
    <w:rsid w:val="002811C1"/>
    <w:rsid w:val="00292974"/>
    <w:rsid w:val="002C232F"/>
    <w:rsid w:val="002D50EF"/>
    <w:rsid w:val="00302531"/>
    <w:rsid w:val="00304CB9"/>
    <w:rsid w:val="00306262"/>
    <w:rsid w:val="00306373"/>
    <w:rsid w:val="00307F34"/>
    <w:rsid w:val="003424BD"/>
    <w:rsid w:val="003437E5"/>
    <w:rsid w:val="00347809"/>
    <w:rsid w:val="0035691A"/>
    <w:rsid w:val="0037124B"/>
    <w:rsid w:val="003712C5"/>
    <w:rsid w:val="00377517"/>
    <w:rsid w:val="00382F36"/>
    <w:rsid w:val="00390273"/>
    <w:rsid w:val="003922E0"/>
    <w:rsid w:val="003B543A"/>
    <w:rsid w:val="003C0E12"/>
    <w:rsid w:val="003C4C28"/>
    <w:rsid w:val="003D7D3C"/>
    <w:rsid w:val="003F42C9"/>
    <w:rsid w:val="00411C18"/>
    <w:rsid w:val="004203B8"/>
    <w:rsid w:val="00420620"/>
    <w:rsid w:val="00420706"/>
    <w:rsid w:val="00420F8D"/>
    <w:rsid w:val="00425EA6"/>
    <w:rsid w:val="004479F7"/>
    <w:rsid w:val="00463259"/>
    <w:rsid w:val="00463A02"/>
    <w:rsid w:val="00472530"/>
    <w:rsid w:val="0047262F"/>
    <w:rsid w:val="0049088C"/>
    <w:rsid w:val="004A07A1"/>
    <w:rsid w:val="004C49C1"/>
    <w:rsid w:val="004D184C"/>
    <w:rsid w:val="004E7D78"/>
    <w:rsid w:val="00517386"/>
    <w:rsid w:val="00565D49"/>
    <w:rsid w:val="00582FD5"/>
    <w:rsid w:val="00583D4B"/>
    <w:rsid w:val="0058502B"/>
    <w:rsid w:val="0058728C"/>
    <w:rsid w:val="005A0F1B"/>
    <w:rsid w:val="005A11BF"/>
    <w:rsid w:val="005A38A8"/>
    <w:rsid w:val="005F2BAE"/>
    <w:rsid w:val="005F37CF"/>
    <w:rsid w:val="006076D0"/>
    <w:rsid w:val="00613C41"/>
    <w:rsid w:val="00631026"/>
    <w:rsid w:val="006329C7"/>
    <w:rsid w:val="006467FC"/>
    <w:rsid w:val="00654F51"/>
    <w:rsid w:val="00675DA3"/>
    <w:rsid w:val="006A163B"/>
    <w:rsid w:val="006A1A04"/>
    <w:rsid w:val="006A4642"/>
    <w:rsid w:val="006C2D83"/>
    <w:rsid w:val="006C350E"/>
    <w:rsid w:val="006F08AB"/>
    <w:rsid w:val="006F24B6"/>
    <w:rsid w:val="006F41A7"/>
    <w:rsid w:val="00703DE3"/>
    <w:rsid w:val="00704488"/>
    <w:rsid w:val="00707EB9"/>
    <w:rsid w:val="00714540"/>
    <w:rsid w:val="007258D8"/>
    <w:rsid w:val="00733085"/>
    <w:rsid w:val="00743B0B"/>
    <w:rsid w:val="00745A17"/>
    <w:rsid w:val="00750E7E"/>
    <w:rsid w:val="007562C3"/>
    <w:rsid w:val="007671BA"/>
    <w:rsid w:val="007A3FD8"/>
    <w:rsid w:val="007B693A"/>
    <w:rsid w:val="007C75D0"/>
    <w:rsid w:val="007D16F0"/>
    <w:rsid w:val="007D4F14"/>
    <w:rsid w:val="007E13FD"/>
    <w:rsid w:val="007E2798"/>
    <w:rsid w:val="007E2CB4"/>
    <w:rsid w:val="007E6741"/>
    <w:rsid w:val="007F46B8"/>
    <w:rsid w:val="00802EA5"/>
    <w:rsid w:val="0080418E"/>
    <w:rsid w:val="00812B8A"/>
    <w:rsid w:val="008147AE"/>
    <w:rsid w:val="008521BF"/>
    <w:rsid w:val="008634A2"/>
    <w:rsid w:val="008646A1"/>
    <w:rsid w:val="00867702"/>
    <w:rsid w:val="00885EA4"/>
    <w:rsid w:val="00891802"/>
    <w:rsid w:val="00893E71"/>
    <w:rsid w:val="008A577D"/>
    <w:rsid w:val="008A7F11"/>
    <w:rsid w:val="008B4007"/>
    <w:rsid w:val="008F6ED1"/>
    <w:rsid w:val="008F7034"/>
    <w:rsid w:val="00903CC4"/>
    <w:rsid w:val="009054E2"/>
    <w:rsid w:val="00910E39"/>
    <w:rsid w:val="00922D8A"/>
    <w:rsid w:val="009526FE"/>
    <w:rsid w:val="009623F7"/>
    <w:rsid w:val="00965D6B"/>
    <w:rsid w:val="00987DCC"/>
    <w:rsid w:val="00993EF0"/>
    <w:rsid w:val="009C4B87"/>
    <w:rsid w:val="009C7C86"/>
    <w:rsid w:val="009E3331"/>
    <w:rsid w:val="009E3AE2"/>
    <w:rsid w:val="009F5152"/>
    <w:rsid w:val="00A06088"/>
    <w:rsid w:val="00A10E7C"/>
    <w:rsid w:val="00A113F1"/>
    <w:rsid w:val="00A35775"/>
    <w:rsid w:val="00A36F41"/>
    <w:rsid w:val="00A42990"/>
    <w:rsid w:val="00A60D53"/>
    <w:rsid w:val="00A8050A"/>
    <w:rsid w:val="00A87D7C"/>
    <w:rsid w:val="00AA3B9D"/>
    <w:rsid w:val="00AB3258"/>
    <w:rsid w:val="00AC1541"/>
    <w:rsid w:val="00AC4C8F"/>
    <w:rsid w:val="00AC6AE5"/>
    <w:rsid w:val="00AE0167"/>
    <w:rsid w:val="00AE1F10"/>
    <w:rsid w:val="00B03D75"/>
    <w:rsid w:val="00B06820"/>
    <w:rsid w:val="00B22FF3"/>
    <w:rsid w:val="00B25068"/>
    <w:rsid w:val="00B250A3"/>
    <w:rsid w:val="00B45670"/>
    <w:rsid w:val="00B50467"/>
    <w:rsid w:val="00B50967"/>
    <w:rsid w:val="00B614FF"/>
    <w:rsid w:val="00B7041A"/>
    <w:rsid w:val="00B7101C"/>
    <w:rsid w:val="00B72BBD"/>
    <w:rsid w:val="00B7343E"/>
    <w:rsid w:val="00BA4B3D"/>
    <w:rsid w:val="00BA571E"/>
    <w:rsid w:val="00C00D1D"/>
    <w:rsid w:val="00C17FC4"/>
    <w:rsid w:val="00C2244C"/>
    <w:rsid w:val="00C26014"/>
    <w:rsid w:val="00C45F36"/>
    <w:rsid w:val="00C5071E"/>
    <w:rsid w:val="00C57D0C"/>
    <w:rsid w:val="00C6006A"/>
    <w:rsid w:val="00C6507E"/>
    <w:rsid w:val="00C70E09"/>
    <w:rsid w:val="00C71680"/>
    <w:rsid w:val="00C859D7"/>
    <w:rsid w:val="00C9041C"/>
    <w:rsid w:val="00C92D3E"/>
    <w:rsid w:val="00CC0AE3"/>
    <w:rsid w:val="00CC0B93"/>
    <w:rsid w:val="00CE29BC"/>
    <w:rsid w:val="00CF2B40"/>
    <w:rsid w:val="00CF6ABD"/>
    <w:rsid w:val="00D30FE0"/>
    <w:rsid w:val="00D33F1D"/>
    <w:rsid w:val="00D34621"/>
    <w:rsid w:val="00D4170D"/>
    <w:rsid w:val="00D44D2F"/>
    <w:rsid w:val="00D570B1"/>
    <w:rsid w:val="00D714C5"/>
    <w:rsid w:val="00D741E2"/>
    <w:rsid w:val="00D7749E"/>
    <w:rsid w:val="00D818CD"/>
    <w:rsid w:val="00DA462B"/>
    <w:rsid w:val="00DA5DD3"/>
    <w:rsid w:val="00DF5C72"/>
    <w:rsid w:val="00E12972"/>
    <w:rsid w:val="00E23547"/>
    <w:rsid w:val="00E23C93"/>
    <w:rsid w:val="00E35339"/>
    <w:rsid w:val="00E42FDA"/>
    <w:rsid w:val="00E455A1"/>
    <w:rsid w:val="00E634B6"/>
    <w:rsid w:val="00E64059"/>
    <w:rsid w:val="00E77C87"/>
    <w:rsid w:val="00E80702"/>
    <w:rsid w:val="00EB2024"/>
    <w:rsid w:val="00EB291B"/>
    <w:rsid w:val="00EB60EC"/>
    <w:rsid w:val="00ED5AF1"/>
    <w:rsid w:val="00EF0720"/>
    <w:rsid w:val="00EF268D"/>
    <w:rsid w:val="00F12E03"/>
    <w:rsid w:val="00F13A3A"/>
    <w:rsid w:val="00F213E9"/>
    <w:rsid w:val="00F376EA"/>
    <w:rsid w:val="00F42784"/>
    <w:rsid w:val="00F47D5E"/>
    <w:rsid w:val="00FB0C72"/>
    <w:rsid w:val="00FF1331"/>
    <w:rsid w:val="00FF43EE"/>
    <w:rsid w:val="00FF6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36"/>
    <w:pPr>
      <w:bidi/>
      <w:spacing w:after="200" w:line="276" w:lineRule="auto"/>
    </w:pPr>
    <w:rPr>
      <w:sz w:val="22"/>
      <w:szCs w:val="22"/>
      <w:lang w:bidi="fa-IR"/>
    </w:rPr>
  </w:style>
  <w:style w:type="paragraph" w:styleId="Heading2">
    <w:name w:val="heading 2"/>
    <w:basedOn w:val="Normal"/>
    <w:next w:val="Normal"/>
    <w:link w:val="Heading2Char"/>
    <w:qFormat/>
    <w:rsid w:val="00A36F41"/>
    <w:pPr>
      <w:keepNext/>
      <w:spacing w:after="0" w:line="240" w:lineRule="auto"/>
      <w:outlineLvl w:val="1"/>
    </w:pPr>
    <w:rPr>
      <w:rFonts w:ascii="Times New Roman" w:eastAsia="Times New Roman" w:hAnsi="Times New Roman" w:cs="Compset"/>
      <w:bCs/>
      <w:sz w:val="20"/>
      <w:szCs w:val="20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A83"/>
  </w:style>
  <w:style w:type="paragraph" w:styleId="Footer">
    <w:name w:val="footer"/>
    <w:basedOn w:val="Normal"/>
    <w:link w:val="FooterChar"/>
    <w:uiPriority w:val="99"/>
    <w:unhideWhenUsed/>
    <w:rsid w:val="00280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A83"/>
  </w:style>
  <w:style w:type="table" w:styleId="TableGrid">
    <w:name w:val="Table Grid"/>
    <w:basedOn w:val="TableNormal"/>
    <w:uiPriority w:val="59"/>
    <w:rsid w:val="00280A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7FC4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3F42C9"/>
    <w:rPr>
      <w:color w:val="808080"/>
    </w:rPr>
  </w:style>
  <w:style w:type="paragraph" w:styleId="ListParagraph">
    <w:name w:val="List Paragraph"/>
    <w:basedOn w:val="Normal"/>
    <w:uiPriority w:val="34"/>
    <w:qFormat/>
    <w:rsid w:val="000F2C1C"/>
    <w:pPr>
      <w:bidi w:val="0"/>
      <w:ind w:left="720"/>
      <w:contextualSpacing/>
    </w:pPr>
    <w:rPr>
      <w:lang w:bidi="ar-SA"/>
    </w:rPr>
  </w:style>
  <w:style w:type="character" w:customStyle="1" w:styleId="Heading2Char">
    <w:name w:val="Heading 2 Char"/>
    <w:link w:val="Heading2"/>
    <w:rsid w:val="00A36F41"/>
    <w:rPr>
      <w:rFonts w:ascii="Times New Roman" w:eastAsia="Times New Roman" w:hAnsi="Times New Roman" w:cs="Compset"/>
      <w:bCs/>
      <w:sz w:val="20"/>
      <w:szCs w:val="20"/>
      <w:lang w:eastAsia="zh-CN" w:bidi="ar-SA"/>
    </w:rPr>
  </w:style>
  <w:style w:type="paragraph" w:customStyle="1" w:styleId="a">
    <w:name w:val="جواب"/>
    <w:basedOn w:val="Normal"/>
    <w:rsid w:val="00A36F41"/>
    <w:pPr>
      <w:keepNext/>
      <w:spacing w:after="0" w:line="240" w:lineRule="auto"/>
      <w:outlineLvl w:val="1"/>
    </w:pPr>
    <w:rPr>
      <w:rFonts w:ascii="Times New Roman" w:eastAsia="Times New Roman" w:hAnsi="Times New Roman" w:cs="B Zar"/>
      <w:sz w:val="24"/>
      <w:szCs w:val="24"/>
      <w:lang w:eastAsia="zh-CN"/>
    </w:rPr>
  </w:style>
  <w:style w:type="paragraph" w:customStyle="1" w:styleId="a0">
    <w:name w:val="سوال"/>
    <w:basedOn w:val="Normal"/>
    <w:rsid w:val="00A36F41"/>
    <w:pPr>
      <w:keepNext/>
      <w:spacing w:after="0" w:line="240" w:lineRule="auto"/>
      <w:outlineLvl w:val="1"/>
    </w:pPr>
    <w:rPr>
      <w:rFonts w:ascii="Times New Roman" w:eastAsia="Times New Roman" w:hAnsi="Times New Roman" w:cs="B Zar"/>
      <w:bCs/>
      <w:sz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ssein\Desktop\&#1587;&#1585;&#1576;&#1585;&#1711;%20&#1580;&#1583;&#1740;&#1583;%20&#1575;&#1605;&#1578;&#1581;&#1575;&#1606;&#1575;&#1578;%20&#1583;&#1740;%209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80702-C06C-46D0-9117-A8B372D1D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سربرگ جدید امتحانات دی 95</Template>
  <TotalTime>47</TotalTime>
  <Pages>4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Win2Farsi</Company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</dc:creator>
  <cp:lastModifiedBy>rad</cp:lastModifiedBy>
  <cp:revision>4</cp:revision>
  <cp:lastPrinted>2017-01-02T18:48:00Z</cp:lastPrinted>
  <dcterms:created xsi:type="dcterms:W3CDTF">2018-12-11T16:17:00Z</dcterms:created>
  <dcterms:modified xsi:type="dcterms:W3CDTF">2018-12-22T07:24:00Z</dcterms:modified>
</cp:coreProperties>
</file>